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F6BC" w14:textId="77777777" w:rsidR="00AA494A" w:rsidRPr="000D34B3" w:rsidRDefault="00AA494A" w:rsidP="00AA494A">
      <w:pPr>
        <w:keepNext/>
        <w:keepLines/>
        <w:spacing w:before="200"/>
        <w:outlineLvl w:val="3"/>
        <w:rPr>
          <w:rFonts w:asciiTheme="majorHAnsi" w:eastAsiaTheme="majorEastAsia" w:hAnsiTheme="majorHAnsi" w:cstheme="majorHAnsi"/>
          <w:bCs/>
          <w:iCs/>
          <w:szCs w:val="22"/>
          <w:lang w:val="sl-SI"/>
        </w:rPr>
      </w:pPr>
      <w:r w:rsidRPr="000D34B3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 xml:space="preserve">Številka: 90006- </w:t>
      </w:r>
      <w:r w:rsidR="00FF1E63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>7</w:t>
      </w:r>
      <w:r w:rsidR="003B002D" w:rsidRPr="000D34B3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 xml:space="preserve"> </w:t>
      </w:r>
      <w:r w:rsidR="00E93066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 xml:space="preserve"> /2025</w:t>
      </w:r>
      <w:r w:rsidRPr="000D34B3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>-</w:t>
      </w:r>
      <w:r w:rsidR="00350A2F" w:rsidRPr="000D34B3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>3</w:t>
      </w:r>
      <w:r w:rsidR="00FD6374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ab/>
      </w:r>
      <w:r w:rsidR="00FD6374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ab/>
      </w:r>
      <w:r w:rsidR="00FD6374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ab/>
      </w:r>
      <w:r w:rsidR="00FD6374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ab/>
      </w:r>
      <w:r w:rsidR="00FD6374">
        <w:rPr>
          <w:rFonts w:asciiTheme="majorHAnsi" w:eastAsiaTheme="majorEastAsia" w:hAnsiTheme="majorHAnsi" w:cstheme="majorHAnsi"/>
          <w:bCs/>
          <w:iCs/>
          <w:szCs w:val="22"/>
          <w:lang w:val="sl-SI"/>
        </w:rPr>
        <w:tab/>
      </w:r>
    </w:p>
    <w:p w14:paraId="61485B38" w14:textId="77777777" w:rsidR="00AA494A" w:rsidRPr="000D34B3" w:rsidRDefault="00AA494A" w:rsidP="00AA494A">
      <w:pPr>
        <w:rPr>
          <w:rFonts w:asciiTheme="majorHAnsi" w:hAnsiTheme="majorHAnsi" w:cstheme="majorHAnsi"/>
          <w:szCs w:val="22"/>
          <w:lang w:val="sl-SI"/>
        </w:rPr>
      </w:pPr>
      <w:r w:rsidRPr="000D34B3">
        <w:rPr>
          <w:rFonts w:asciiTheme="majorHAnsi" w:hAnsiTheme="majorHAnsi" w:cstheme="majorHAnsi"/>
          <w:szCs w:val="22"/>
          <w:lang w:val="sl-SI"/>
        </w:rPr>
        <w:t>Datum:</w:t>
      </w:r>
      <w:r w:rsidR="00FF1E63">
        <w:rPr>
          <w:rFonts w:asciiTheme="majorHAnsi" w:hAnsiTheme="majorHAnsi" w:cstheme="majorHAnsi"/>
          <w:szCs w:val="22"/>
          <w:lang w:val="sl-SI"/>
        </w:rPr>
        <w:t xml:space="preserve"> 27. 5</w:t>
      </w:r>
      <w:r w:rsidR="003B002D" w:rsidRPr="000D34B3">
        <w:rPr>
          <w:rFonts w:asciiTheme="majorHAnsi" w:hAnsiTheme="majorHAnsi" w:cstheme="majorHAnsi"/>
          <w:szCs w:val="22"/>
          <w:lang w:val="sl-SI"/>
        </w:rPr>
        <w:t>.</w:t>
      </w:r>
      <w:r w:rsidR="00E93066">
        <w:rPr>
          <w:rFonts w:asciiTheme="majorHAnsi" w:hAnsiTheme="majorHAnsi" w:cstheme="majorHAnsi"/>
          <w:szCs w:val="22"/>
          <w:lang w:val="sl-SI"/>
        </w:rPr>
        <w:t xml:space="preserve"> 2025</w:t>
      </w:r>
    </w:p>
    <w:p w14:paraId="2FE053C7" w14:textId="77777777" w:rsidR="00AA494A" w:rsidRPr="000D34B3" w:rsidRDefault="00AA494A" w:rsidP="00AA494A">
      <w:pPr>
        <w:rPr>
          <w:rFonts w:asciiTheme="majorHAnsi" w:hAnsiTheme="majorHAnsi" w:cstheme="majorHAnsi"/>
          <w:szCs w:val="22"/>
          <w:lang w:val="sl-SI" w:eastAsia="sl-SI"/>
        </w:rPr>
      </w:pPr>
    </w:p>
    <w:p w14:paraId="4BFACA5D" w14:textId="77777777" w:rsidR="00AA494A" w:rsidRPr="000D34B3" w:rsidRDefault="00846FB2" w:rsidP="00AA494A">
      <w:pPr>
        <w:pStyle w:val="Odstavekseznama"/>
        <w:ind w:left="0"/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Zapisnik</w:t>
      </w:r>
    </w:p>
    <w:p w14:paraId="6F324027" w14:textId="77777777" w:rsidR="00AA494A" w:rsidRPr="000D34B3" w:rsidRDefault="00FF1E63" w:rsidP="00AA494A">
      <w:pPr>
        <w:pStyle w:val="Odstavekseznama"/>
        <w:ind w:left="0"/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9</w:t>
      </w:r>
      <w:r w:rsidR="000A494A">
        <w:rPr>
          <w:rFonts w:asciiTheme="majorHAnsi" w:hAnsiTheme="majorHAnsi" w:cstheme="majorHAnsi"/>
          <w:b/>
          <w:szCs w:val="22"/>
          <w:lang w:val="sl-SI" w:eastAsia="sl-SI"/>
        </w:rPr>
        <w:t>.</w:t>
      </w:r>
      <w:r w:rsidR="00AA494A" w:rsidRPr="000D34B3">
        <w:rPr>
          <w:rFonts w:asciiTheme="majorHAnsi" w:hAnsiTheme="majorHAnsi" w:cstheme="majorHAnsi"/>
          <w:b/>
          <w:szCs w:val="22"/>
          <w:lang w:val="sl-SI" w:eastAsia="sl-SI"/>
        </w:rPr>
        <w:t xml:space="preserve"> seje Komisije za poimenovanje naselij in ulic, ki je bila </w:t>
      </w:r>
      <w:r>
        <w:rPr>
          <w:rFonts w:asciiTheme="majorHAnsi" w:hAnsiTheme="majorHAnsi" w:cstheme="majorHAnsi"/>
          <w:b/>
          <w:szCs w:val="22"/>
          <w:lang w:val="sl-SI" w:eastAsia="sl-SI"/>
        </w:rPr>
        <w:t>27. 5</w:t>
      </w:r>
      <w:r w:rsidR="00E93066">
        <w:rPr>
          <w:rFonts w:asciiTheme="majorHAnsi" w:hAnsiTheme="majorHAnsi" w:cstheme="majorHAnsi"/>
          <w:b/>
          <w:szCs w:val="22"/>
          <w:lang w:val="sl-SI" w:eastAsia="sl-SI"/>
        </w:rPr>
        <w:t>. 2025</w:t>
      </w:r>
      <w:r w:rsidR="006E5FBC">
        <w:rPr>
          <w:rFonts w:asciiTheme="majorHAnsi" w:hAnsiTheme="majorHAnsi" w:cstheme="majorHAnsi"/>
          <w:b/>
          <w:szCs w:val="22"/>
          <w:lang w:val="sl-SI" w:eastAsia="sl-SI"/>
        </w:rPr>
        <w:t>, ob 15</w:t>
      </w:r>
      <w:r w:rsidR="00F6712E">
        <w:rPr>
          <w:rFonts w:asciiTheme="majorHAnsi" w:hAnsiTheme="majorHAnsi" w:cstheme="majorHAnsi"/>
          <w:b/>
          <w:szCs w:val="22"/>
          <w:lang w:val="sl-SI" w:eastAsia="sl-SI"/>
        </w:rPr>
        <w:t>.0</w:t>
      </w:r>
      <w:r w:rsidR="00AA494A" w:rsidRPr="000D34B3">
        <w:rPr>
          <w:rFonts w:asciiTheme="majorHAnsi" w:hAnsiTheme="majorHAnsi" w:cstheme="majorHAnsi"/>
          <w:b/>
          <w:szCs w:val="22"/>
          <w:lang w:val="sl-SI" w:eastAsia="sl-SI"/>
        </w:rPr>
        <w:t xml:space="preserve">0 uri v </w:t>
      </w:r>
      <w:r>
        <w:rPr>
          <w:rFonts w:asciiTheme="majorHAnsi" w:hAnsiTheme="majorHAnsi" w:cstheme="majorHAnsi"/>
          <w:b/>
          <w:szCs w:val="22"/>
          <w:lang w:val="sl-SI" w:eastAsia="sl-SI"/>
        </w:rPr>
        <w:t>Banketni dvorani</w:t>
      </w:r>
      <w:r w:rsidR="006E5FBC">
        <w:rPr>
          <w:rFonts w:asciiTheme="majorHAnsi" w:hAnsiTheme="majorHAnsi" w:cstheme="majorHAnsi"/>
          <w:b/>
          <w:szCs w:val="22"/>
          <w:lang w:val="sl-SI" w:eastAsia="sl-SI"/>
        </w:rPr>
        <w:t xml:space="preserve"> </w:t>
      </w:r>
      <w:r w:rsidR="00AA494A" w:rsidRPr="000D34B3">
        <w:rPr>
          <w:rFonts w:asciiTheme="majorHAnsi" w:hAnsiTheme="majorHAnsi" w:cstheme="majorHAnsi"/>
          <w:b/>
          <w:szCs w:val="22"/>
          <w:lang w:val="sl-SI" w:eastAsia="sl-SI"/>
        </w:rPr>
        <w:t>Mestne hiše, Mestni trg 1.</w:t>
      </w:r>
    </w:p>
    <w:p w14:paraId="75D4075C" w14:textId="77777777" w:rsidR="00AA494A" w:rsidRPr="000D34B3" w:rsidRDefault="00AA494A" w:rsidP="00AA494A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622B438A" w14:textId="77777777" w:rsidR="00FF1E63" w:rsidRDefault="00AA494A" w:rsidP="00AA494A">
      <w:pPr>
        <w:jc w:val="both"/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b/>
          <w:szCs w:val="22"/>
          <w:lang w:val="sl-SI" w:eastAsia="sl-SI"/>
        </w:rPr>
        <w:t xml:space="preserve">Navzoči člani: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Stanka Ferenčak Marin, Ksenija Pišljar, Arne Jakob Zakrajšek</w:t>
      </w:r>
      <w:r w:rsidR="003B002D" w:rsidRPr="000D34B3">
        <w:rPr>
          <w:rFonts w:asciiTheme="majorHAnsi" w:hAnsiTheme="majorHAnsi" w:cstheme="majorHAnsi"/>
          <w:szCs w:val="22"/>
          <w:lang w:val="sl-SI" w:eastAsia="sl-SI"/>
        </w:rPr>
        <w:t xml:space="preserve">, </w:t>
      </w:r>
      <w:r w:rsidR="006E5FBC" w:rsidRPr="000D34B3">
        <w:rPr>
          <w:rFonts w:asciiTheme="majorHAnsi" w:hAnsiTheme="majorHAnsi" w:cstheme="majorHAnsi"/>
          <w:szCs w:val="22"/>
          <w:lang w:val="sl-SI" w:eastAsia="sl-SI"/>
        </w:rPr>
        <w:t xml:space="preserve">Maruša Babnik, </w:t>
      </w:r>
      <w:r w:rsidR="00FF038D" w:rsidRPr="000D34B3">
        <w:rPr>
          <w:rFonts w:asciiTheme="majorHAnsi" w:hAnsiTheme="majorHAnsi" w:cstheme="majorHAnsi"/>
          <w:szCs w:val="22"/>
          <w:lang w:val="sl-SI" w:eastAsia="sl-SI"/>
        </w:rPr>
        <w:t>Mojca Sojer,</w:t>
      </w:r>
    </w:p>
    <w:p w14:paraId="30CAED5C" w14:textId="77777777" w:rsidR="00FF1E63" w:rsidRDefault="00E93066" w:rsidP="00FF1E63">
      <w:pPr>
        <w:jc w:val="both"/>
        <w:rPr>
          <w:rFonts w:asciiTheme="majorHAnsi" w:hAnsiTheme="majorHAnsi" w:cstheme="majorHAnsi"/>
          <w:szCs w:val="22"/>
          <w:lang w:val="sl-SI" w:eastAsia="sl-SI"/>
        </w:rPr>
      </w:pPr>
      <w:r w:rsidRPr="00FF1E63">
        <w:rPr>
          <w:rFonts w:asciiTheme="majorHAnsi" w:hAnsiTheme="majorHAnsi" w:cstheme="majorHAnsi"/>
          <w:b/>
          <w:szCs w:val="22"/>
          <w:lang w:val="sl-SI" w:eastAsia="sl-SI"/>
        </w:rPr>
        <w:t>Odsotni člani: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E01E0E" w:rsidRPr="000D34B3">
        <w:rPr>
          <w:rFonts w:asciiTheme="majorHAnsi" w:hAnsiTheme="majorHAnsi" w:cstheme="majorHAnsi"/>
          <w:szCs w:val="22"/>
          <w:lang w:val="sl-SI" w:eastAsia="sl-SI"/>
        </w:rPr>
        <w:t>Grega Ciglar</w:t>
      </w:r>
      <w:r w:rsidR="00E01E0E">
        <w:rPr>
          <w:rFonts w:asciiTheme="majorHAnsi" w:hAnsiTheme="majorHAnsi" w:cstheme="majorHAnsi"/>
          <w:szCs w:val="22"/>
          <w:lang w:val="sl-SI" w:eastAsia="sl-SI"/>
        </w:rPr>
        <w:t>,</w:t>
      </w:r>
      <w:r w:rsidR="00FF1E63">
        <w:rPr>
          <w:rFonts w:asciiTheme="majorHAnsi" w:hAnsiTheme="majorHAnsi" w:cstheme="majorHAnsi"/>
          <w:szCs w:val="22"/>
          <w:lang w:val="sl-SI" w:eastAsia="sl-SI"/>
        </w:rPr>
        <w:t xml:space="preserve"> Sašo Stanojevič Lenčič, </w:t>
      </w:r>
    </w:p>
    <w:p w14:paraId="7400AF4C" w14:textId="77777777" w:rsidR="00AA494A" w:rsidRDefault="00AA494A" w:rsidP="00AA494A">
      <w:pPr>
        <w:jc w:val="both"/>
        <w:rPr>
          <w:rFonts w:asciiTheme="majorHAnsi" w:hAnsiTheme="majorHAnsi" w:cstheme="majorHAnsi"/>
          <w:szCs w:val="22"/>
          <w:lang w:val="sl-SI" w:eastAsia="sl-SI"/>
        </w:rPr>
      </w:pPr>
    </w:p>
    <w:p w14:paraId="5951DE62" w14:textId="77777777" w:rsidR="00AA494A" w:rsidRPr="000D34B3" w:rsidRDefault="00AA494A" w:rsidP="00AA494A">
      <w:pPr>
        <w:jc w:val="both"/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b/>
          <w:szCs w:val="22"/>
          <w:lang w:val="sl-SI" w:eastAsia="sl-SI"/>
        </w:rPr>
        <w:t>Ostali navzoči: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Suzana Tibaut, GURS, dr. Irena Strelec, SOD MS.</w:t>
      </w:r>
    </w:p>
    <w:p w14:paraId="34CD4578" w14:textId="77777777" w:rsidR="00B9106E" w:rsidRDefault="00B9106E" w:rsidP="00AA494A">
      <w:pPr>
        <w:jc w:val="both"/>
        <w:rPr>
          <w:rFonts w:asciiTheme="majorHAnsi" w:hAnsiTheme="majorHAnsi" w:cstheme="majorHAnsi"/>
          <w:szCs w:val="22"/>
          <w:lang w:val="sl-SI" w:eastAsia="sl-SI"/>
        </w:rPr>
      </w:pPr>
    </w:p>
    <w:p w14:paraId="41EEEDB3" w14:textId="77777777" w:rsidR="00AA494A" w:rsidRPr="000D34B3" w:rsidRDefault="00AA494A" w:rsidP="00AA494A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 w:rsidRPr="000D34B3">
        <w:rPr>
          <w:rFonts w:asciiTheme="majorHAnsi" w:hAnsiTheme="majorHAnsi" w:cstheme="majorHAnsi"/>
          <w:b/>
          <w:szCs w:val="22"/>
          <w:lang w:val="sl-SI" w:eastAsia="sl-SI"/>
        </w:rPr>
        <w:t>Sejo sta vodila predsednica Stanka Ferenčak Marin.</w:t>
      </w:r>
    </w:p>
    <w:p w14:paraId="0621D575" w14:textId="77777777" w:rsidR="00B9106E" w:rsidRDefault="00B9106E" w:rsidP="00AA494A">
      <w:pPr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5B068C6B" w14:textId="77777777" w:rsidR="00AA494A" w:rsidRPr="000D34B3" w:rsidRDefault="00AA494A" w:rsidP="00AA494A">
      <w:pPr>
        <w:rPr>
          <w:rFonts w:asciiTheme="majorHAnsi" w:hAnsiTheme="majorHAnsi" w:cstheme="majorHAnsi"/>
          <w:b/>
          <w:szCs w:val="22"/>
          <w:lang w:val="sl-SI" w:eastAsia="sl-SI"/>
        </w:rPr>
      </w:pPr>
      <w:r w:rsidRPr="004D7CA4">
        <w:rPr>
          <w:rFonts w:asciiTheme="majorHAnsi" w:hAnsiTheme="majorHAnsi" w:cstheme="majorHAnsi"/>
          <w:b/>
          <w:szCs w:val="22"/>
          <w:lang w:val="sl-SI" w:eastAsia="sl-SI"/>
        </w:rPr>
        <w:t>Predlagani dnevni red:</w:t>
      </w:r>
    </w:p>
    <w:p w14:paraId="2545D770" w14:textId="77777777" w:rsidR="000A494A" w:rsidRDefault="00FF1E63" w:rsidP="000A494A">
      <w:pPr>
        <w:pStyle w:val="Odstavekseznama"/>
        <w:numPr>
          <w:ilvl w:val="0"/>
          <w:numId w:val="17"/>
        </w:num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Potrditev Zapisnika 8</w:t>
      </w:r>
      <w:r w:rsidR="003B002D" w:rsidRPr="00861C48">
        <w:rPr>
          <w:rFonts w:asciiTheme="majorHAnsi" w:hAnsiTheme="majorHAnsi" w:cstheme="majorHAnsi"/>
          <w:b/>
          <w:szCs w:val="22"/>
          <w:lang w:val="sl-SI" w:eastAsia="sl-SI"/>
        </w:rPr>
        <w:t>. seje KPNU</w:t>
      </w:r>
      <w:r w:rsidR="003B002D" w:rsidRPr="00861C48">
        <w:rPr>
          <w:rFonts w:asciiTheme="majorHAnsi" w:hAnsiTheme="majorHAnsi" w:cstheme="majorHAnsi"/>
          <w:szCs w:val="22"/>
          <w:lang w:val="sl-SI" w:eastAsia="sl-SI"/>
        </w:rPr>
        <w:t xml:space="preserve"> </w:t>
      </w:r>
    </w:p>
    <w:p w14:paraId="0366B31E" w14:textId="77777777" w:rsidR="00FF1E63" w:rsidRDefault="00FF1E63" w:rsidP="00861C48">
      <w:pPr>
        <w:pStyle w:val="Odstavekseznama"/>
        <w:numPr>
          <w:ilvl w:val="0"/>
          <w:numId w:val="17"/>
        </w:numPr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Pregled aktualnih zadev</w:t>
      </w:r>
    </w:p>
    <w:p w14:paraId="15F227B2" w14:textId="77777777" w:rsidR="00861C48" w:rsidRPr="00C707F6" w:rsidRDefault="00861C48" w:rsidP="00861C48">
      <w:pPr>
        <w:pStyle w:val="Odstavekseznama"/>
        <w:numPr>
          <w:ilvl w:val="0"/>
          <w:numId w:val="17"/>
        </w:numPr>
        <w:rPr>
          <w:rFonts w:asciiTheme="majorHAnsi" w:hAnsiTheme="majorHAnsi" w:cstheme="majorHAnsi"/>
          <w:b/>
          <w:szCs w:val="22"/>
          <w:lang w:val="sl-SI" w:eastAsia="sl-SI"/>
        </w:rPr>
      </w:pPr>
      <w:r w:rsidRPr="00C707F6">
        <w:rPr>
          <w:rFonts w:asciiTheme="majorHAnsi" w:hAnsiTheme="majorHAnsi" w:cstheme="majorHAnsi"/>
          <w:b/>
          <w:szCs w:val="22"/>
          <w:lang w:val="sl-SI" w:eastAsia="sl-SI"/>
        </w:rPr>
        <w:t>Razno.</w:t>
      </w:r>
    </w:p>
    <w:p w14:paraId="05E98812" w14:textId="77777777" w:rsidR="003B002D" w:rsidRPr="000D34B3" w:rsidRDefault="003B002D" w:rsidP="00AA494A">
      <w:pPr>
        <w:rPr>
          <w:rFonts w:asciiTheme="majorHAnsi" w:hAnsiTheme="majorHAnsi" w:cstheme="majorHAnsi"/>
          <w:szCs w:val="22"/>
          <w:lang w:val="sl-SI" w:eastAsia="sl-SI"/>
        </w:rPr>
      </w:pPr>
    </w:p>
    <w:p w14:paraId="6B15DB0D" w14:textId="77777777" w:rsidR="00C707F6" w:rsidRDefault="00350A2F" w:rsidP="00AA494A">
      <w:pPr>
        <w:rPr>
          <w:rFonts w:asciiTheme="majorHAnsi" w:hAnsiTheme="majorHAnsi" w:cstheme="majorHAnsi"/>
          <w:b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Predsedujoča</w:t>
      </w:r>
      <w:r w:rsidR="00AA494A" w:rsidRPr="000D34B3">
        <w:rPr>
          <w:rFonts w:asciiTheme="majorHAnsi" w:hAnsiTheme="majorHAnsi" w:cstheme="majorHAnsi"/>
          <w:szCs w:val="22"/>
          <w:lang w:val="sl-SI" w:eastAsia="sl-SI"/>
        </w:rPr>
        <w:t xml:space="preserve"> je dal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a</w:t>
      </w:r>
      <w:r w:rsidR="00AA494A" w:rsidRPr="000D34B3">
        <w:rPr>
          <w:rFonts w:asciiTheme="majorHAnsi" w:hAnsiTheme="majorHAnsi" w:cstheme="majorHAnsi"/>
          <w:szCs w:val="22"/>
          <w:lang w:val="sl-SI" w:eastAsia="sl-SI"/>
        </w:rPr>
        <w:t xml:space="preserve"> na </w:t>
      </w:r>
      <w:r w:rsidR="00AA494A" w:rsidRPr="00337A43">
        <w:rPr>
          <w:rFonts w:asciiTheme="majorHAnsi" w:hAnsiTheme="majorHAnsi" w:cstheme="majorHAnsi"/>
          <w:b/>
          <w:szCs w:val="22"/>
          <w:lang w:val="sl-SI" w:eastAsia="sl-SI"/>
        </w:rPr>
        <w:t>glasovanje</w:t>
      </w:r>
      <w:r w:rsidR="00AA494A" w:rsidRPr="000D34B3">
        <w:rPr>
          <w:rFonts w:asciiTheme="majorHAnsi" w:hAnsiTheme="majorHAnsi" w:cstheme="majorHAnsi"/>
          <w:b/>
          <w:szCs w:val="22"/>
          <w:lang w:val="sl-SI" w:eastAsia="sl-SI"/>
        </w:rPr>
        <w:t xml:space="preserve"> predlagani dnevni red</w:t>
      </w:r>
      <w:r w:rsidR="00C707F6">
        <w:rPr>
          <w:rFonts w:asciiTheme="majorHAnsi" w:hAnsiTheme="majorHAnsi" w:cstheme="majorHAnsi"/>
          <w:b/>
          <w:szCs w:val="22"/>
          <w:lang w:val="sl-SI" w:eastAsia="sl-SI"/>
        </w:rPr>
        <w:t>.</w:t>
      </w:r>
    </w:p>
    <w:p w14:paraId="40816A9F" w14:textId="77777777" w:rsidR="00B9106E" w:rsidRDefault="00B9106E" w:rsidP="00AA494A">
      <w:pPr>
        <w:rPr>
          <w:rFonts w:asciiTheme="majorHAnsi" w:hAnsiTheme="majorHAnsi" w:cstheme="majorHAnsi"/>
          <w:szCs w:val="22"/>
          <w:lang w:val="sl-SI" w:eastAsia="sl-SI"/>
        </w:rPr>
      </w:pPr>
    </w:p>
    <w:p w14:paraId="3FE43AFD" w14:textId="38F90583" w:rsidR="00AA494A" w:rsidRPr="000D34B3" w:rsidRDefault="00AA494A" w:rsidP="00AA494A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 w:rsidR="00FF038D">
        <w:rPr>
          <w:rFonts w:asciiTheme="majorHAnsi" w:hAnsiTheme="majorHAnsi" w:cstheme="majorHAnsi"/>
          <w:szCs w:val="22"/>
          <w:lang w:val="sl-SI" w:eastAsia="sl-SI"/>
        </w:rPr>
        <w:t xml:space="preserve"> so</w:t>
      </w:r>
      <w:r w:rsidR="000A494A">
        <w:rPr>
          <w:rFonts w:asciiTheme="majorHAnsi" w:hAnsiTheme="majorHAnsi" w:cstheme="majorHAnsi"/>
          <w:szCs w:val="22"/>
          <w:lang w:val="sl-SI" w:eastAsia="sl-SI"/>
        </w:rPr>
        <w:t xml:space="preserve"> bil</w:t>
      </w:r>
      <w:r w:rsidR="00FF038D">
        <w:rPr>
          <w:rFonts w:asciiTheme="majorHAnsi" w:hAnsiTheme="majorHAnsi" w:cstheme="majorHAnsi"/>
          <w:szCs w:val="22"/>
          <w:lang w:val="sl-SI" w:eastAsia="sl-SI"/>
        </w:rPr>
        <w:t>i</w:t>
      </w:r>
      <w:r w:rsidR="002F3257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FF038D">
        <w:rPr>
          <w:rFonts w:asciiTheme="majorHAnsi" w:hAnsiTheme="majorHAnsi" w:cstheme="majorHAnsi"/>
          <w:szCs w:val="22"/>
          <w:lang w:val="sl-SI" w:eastAsia="sl-SI"/>
        </w:rPr>
        <w:t>4</w:t>
      </w:r>
      <w:r w:rsidR="006E5FBC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350A2F"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 w:rsidR="00FF038D"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31B7E4F6" w14:textId="77777777" w:rsidR="00AA494A" w:rsidRPr="000D34B3" w:rsidRDefault="00FF038D" w:rsidP="00AA494A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="00AA494A" w:rsidRPr="000D34B3">
        <w:rPr>
          <w:rFonts w:asciiTheme="majorHAnsi" w:hAnsiTheme="majorHAnsi" w:cstheme="majorHAnsi"/>
          <w:szCs w:val="22"/>
          <w:lang w:val="sl-SI" w:eastAsia="sl-SI"/>
        </w:rPr>
        <w:t xml:space="preserve">  glasoval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="006E5FBC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>
        <w:rPr>
          <w:rFonts w:asciiTheme="majorHAnsi" w:hAnsiTheme="majorHAnsi" w:cstheme="majorHAnsi"/>
          <w:szCs w:val="22"/>
          <w:lang w:val="sl-SI" w:eastAsia="sl-SI"/>
        </w:rPr>
        <w:t>4</w:t>
      </w:r>
      <w:r w:rsidR="00E93066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AA494A"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="00350A2F" w:rsidRPr="000D34B3">
        <w:rPr>
          <w:rFonts w:asciiTheme="majorHAnsi" w:hAnsiTheme="majorHAnsi" w:cstheme="majorHAnsi"/>
          <w:szCs w:val="22"/>
          <w:lang w:val="sl-SI" w:eastAsia="sl-SI"/>
        </w:rPr>
        <w:t xml:space="preserve">. Proti je glasovalo </w:t>
      </w:r>
      <w:r w:rsidR="00BC48B0" w:rsidRPr="000D34B3">
        <w:rPr>
          <w:rFonts w:asciiTheme="majorHAnsi" w:hAnsiTheme="majorHAnsi" w:cstheme="majorHAnsi"/>
          <w:szCs w:val="22"/>
          <w:lang w:val="sl-SI" w:eastAsia="sl-SI"/>
        </w:rPr>
        <w:t>0</w:t>
      </w:r>
      <w:r w:rsidR="00AA494A"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76D77E2A" w14:textId="77777777" w:rsidR="00AA494A" w:rsidRPr="000D34B3" w:rsidRDefault="00AA494A" w:rsidP="00AA494A">
      <w:pPr>
        <w:rPr>
          <w:rFonts w:asciiTheme="majorHAnsi" w:hAnsiTheme="majorHAnsi" w:cstheme="majorHAnsi"/>
          <w:b/>
          <w:szCs w:val="22"/>
          <w:lang w:val="sl-SI" w:eastAsia="sl-SI"/>
        </w:rPr>
      </w:pPr>
      <w:r w:rsidRPr="000D34B3">
        <w:rPr>
          <w:rFonts w:asciiTheme="majorHAnsi" w:hAnsiTheme="majorHAnsi" w:cstheme="majorHAnsi"/>
          <w:b/>
          <w:szCs w:val="22"/>
          <w:lang w:val="sl-SI" w:eastAsia="sl-SI"/>
        </w:rPr>
        <w:t>Dnevni red je bil sprejet.</w:t>
      </w:r>
    </w:p>
    <w:p w14:paraId="4410186E" w14:textId="77777777" w:rsidR="00B9106E" w:rsidRDefault="00B9106E" w:rsidP="003B002D">
      <w:pPr>
        <w:jc w:val="center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38860183" w14:textId="77777777" w:rsidR="003B002D" w:rsidRPr="000D34B3" w:rsidRDefault="003B002D" w:rsidP="003B002D">
      <w:pPr>
        <w:jc w:val="center"/>
        <w:rPr>
          <w:rFonts w:asciiTheme="majorHAnsi" w:hAnsiTheme="majorHAnsi" w:cstheme="majorHAnsi"/>
          <w:b/>
          <w:szCs w:val="22"/>
          <w:lang w:val="sl-SI" w:eastAsia="sl-SI"/>
        </w:rPr>
      </w:pPr>
      <w:r w:rsidRPr="000D34B3">
        <w:rPr>
          <w:rFonts w:asciiTheme="majorHAnsi" w:hAnsiTheme="majorHAnsi" w:cstheme="majorHAnsi"/>
          <w:b/>
          <w:szCs w:val="22"/>
          <w:lang w:val="sl-SI" w:eastAsia="sl-SI"/>
        </w:rPr>
        <w:t>AD/1</w:t>
      </w:r>
    </w:p>
    <w:p w14:paraId="07F4D85C" w14:textId="77777777" w:rsidR="003B002D" w:rsidRPr="000D34B3" w:rsidRDefault="00FF1E63" w:rsidP="003B002D">
      <w:pPr>
        <w:jc w:val="center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POTRDITEV ZAPISNIKA 8</w:t>
      </w:r>
      <w:r w:rsidR="003B002D" w:rsidRPr="000D34B3">
        <w:rPr>
          <w:rFonts w:asciiTheme="majorHAnsi" w:hAnsiTheme="majorHAnsi" w:cstheme="majorHAnsi"/>
          <w:b/>
          <w:szCs w:val="22"/>
          <w:lang w:val="sl-SI" w:eastAsia="sl-SI"/>
        </w:rPr>
        <w:t>. SEJE</w:t>
      </w:r>
    </w:p>
    <w:p w14:paraId="571CE5C3" w14:textId="77777777" w:rsidR="003B002D" w:rsidRPr="000D34B3" w:rsidRDefault="00861C48" w:rsidP="003B002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 w:rsidRPr="00337A43">
        <w:rPr>
          <w:rFonts w:asciiTheme="majorHAnsi" w:hAnsiTheme="majorHAnsi" w:cstheme="majorHAnsi"/>
          <w:b/>
          <w:szCs w:val="22"/>
          <w:lang w:val="sl-SI" w:eastAsia="sl-SI"/>
        </w:rPr>
        <w:t>Razprava:</w:t>
      </w:r>
      <w:r w:rsidR="00337A43" w:rsidRPr="00337A43">
        <w:rPr>
          <w:rFonts w:asciiTheme="majorHAnsi" w:hAnsiTheme="majorHAnsi" w:cstheme="majorHAnsi"/>
          <w:b/>
          <w:szCs w:val="22"/>
          <w:lang w:val="sl-SI" w:eastAsia="sl-SI"/>
        </w:rPr>
        <w:t xml:space="preserve"> </w:t>
      </w:r>
      <w:r w:rsidR="00337A43" w:rsidRPr="00337A43">
        <w:rPr>
          <w:rFonts w:asciiTheme="majorHAnsi" w:hAnsiTheme="majorHAnsi" w:cstheme="majorHAnsi"/>
          <w:szCs w:val="22"/>
          <w:lang w:val="sl-SI" w:eastAsia="sl-SI"/>
        </w:rPr>
        <w:t>ni bilo</w:t>
      </w:r>
    </w:p>
    <w:p w14:paraId="0AA7475B" w14:textId="77777777" w:rsidR="003B002D" w:rsidRDefault="00861C48" w:rsidP="003B002D">
      <w:pPr>
        <w:jc w:val="both"/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Ker razprave ni bilo</w:t>
      </w:r>
      <w:r w:rsidR="003B002D" w:rsidRPr="000D34B3">
        <w:rPr>
          <w:rFonts w:asciiTheme="majorHAnsi" w:hAnsiTheme="majorHAnsi" w:cstheme="majorHAnsi"/>
          <w:szCs w:val="22"/>
          <w:lang w:val="sl-SI" w:eastAsia="sl-SI"/>
        </w:rPr>
        <w:t xml:space="preserve"> je predsedujoča dala na glasovanje</w:t>
      </w:r>
    </w:p>
    <w:p w14:paraId="4E69158C" w14:textId="77777777" w:rsidR="00FF038D" w:rsidRDefault="00FF038D" w:rsidP="003B002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306C6B23" w14:textId="77777777" w:rsidR="00BC48B0" w:rsidRDefault="003B002D" w:rsidP="003B002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 w:rsidRPr="00337A43">
        <w:rPr>
          <w:rFonts w:asciiTheme="majorHAnsi" w:hAnsiTheme="majorHAnsi" w:cstheme="majorHAnsi"/>
          <w:b/>
          <w:szCs w:val="22"/>
          <w:lang w:val="sl-SI" w:eastAsia="sl-SI"/>
        </w:rPr>
        <w:t>Sklep:</w:t>
      </w:r>
      <w:r w:rsidRPr="000D34B3">
        <w:rPr>
          <w:rFonts w:asciiTheme="majorHAnsi" w:hAnsiTheme="majorHAnsi" w:cstheme="majorHAnsi"/>
          <w:b/>
          <w:szCs w:val="22"/>
          <w:lang w:val="sl-SI" w:eastAsia="sl-SI"/>
        </w:rPr>
        <w:t xml:space="preserve"> Komisija za poimenovanje nas</w:t>
      </w:r>
      <w:r w:rsidR="00FF1E63">
        <w:rPr>
          <w:rFonts w:asciiTheme="majorHAnsi" w:hAnsiTheme="majorHAnsi" w:cstheme="majorHAnsi"/>
          <w:b/>
          <w:szCs w:val="22"/>
          <w:lang w:val="sl-SI" w:eastAsia="sl-SI"/>
        </w:rPr>
        <w:t>elij in ulic potrjuje Zapisnik 8</w:t>
      </w:r>
      <w:r w:rsidRPr="000D34B3">
        <w:rPr>
          <w:rFonts w:asciiTheme="majorHAnsi" w:hAnsiTheme="majorHAnsi" w:cstheme="majorHAnsi"/>
          <w:b/>
          <w:szCs w:val="22"/>
          <w:lang w:val="sl-SI" w:eastAsia="sl-SI"/>
        </w:rPr>
        <w:t>. seje komisije v predlaganem besedilu</w:t>
      </w:r>
      <w:r w:rsidR="00BC48B0" w:rsidRPr="000D34B3">
        <w:rPr>
          <w:rFonts w:asciiTheme="majorHAnsi" w:hAnsiTheme="majorHAnsi" w:cstheme="majorHAnsi"/>
          <w:b/>
          <w:szCs w:val="22"/>
          <w:lang w:val="sl-SI" w:eastAsia="sl-SI"/>
        </w:rPr>
        <w:t>.</w:t>
      </w:r>
    </w:p>
    <w:p w14:paraId="4A56D7EF" w14:textId="77777777" w:rsidR="00BC39E6" w:rsidRDefault="00BC39E6" w:rsidP="003B002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00A6CAD6" w14:textId="77777777" w:rsidR="00FF038D" w:rsidRPr="000D34B3" w:rsidRDefault="00FF038D" w:rsidP="00FF038D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 w:rsidR="00776FA2">
        <w:rPr>
          <w:rFonts w:asciiTheme="majorHAnsi" w:hAnsiTheme="majorHAnsi" w:cstheme="majorHAnsi"/>
          <w:szCs w:val="22"/>
          <w:lang w:val="sl-SI" w:eastAsia="sl-SI"/>
        </w:rPr>
        <w:t xml:space="preserve"> so bil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="00776FA2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19C03382" w14:textId="77777777" w:rsidR="00FF038D" w:rsidRPr="000D34B3" w:rsidRDefault="00FF038D" w:rsidP="00FF038D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 glasoval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 Proti je glasovalo 0 članov.</w:t>
      </w:r>
    </w:p>
    <w:p w14:paraId="7D84CBCE" w14:textId="77777777" w:rsidR="00BC39E6" w:rsidRPr="000D34B3" w:rsidRDefault="00BC39E6" w:rsidP="003B002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6A8B9169" w14:textId="77777777" w:rsidR="003B002D" w:rsidRDefault="00BC48B0" w:rsidP="003B002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 w:rsidRPr="000D34B3">
        <w:rPr>
          <w:rFonts w:asciiTheme="majorHAnsi" w:hAnsiTheme="majorHAnsi" w:cstheme="majorHAnsi"/>
          <w:b/>
          <w:szCs w:val="22"/>
          <w:lang w:val="sl-SI" w:eastAsia="sl-SI"/>
        </w:rPr>
        <w:t>Sklep je bil sprejet soglasno.</w:t>
      </w:r>
    </w:p>
    <w:p w14:paraId="07565D36" w14:textId="77777777" w:rsidR="00B9106E" w:rsidRDefault="00B9106E" w:rsidP="003B002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1742A1F5" w14:textId="77777777" w:rsidR="003B002D" w:rsidRDefault="003B002D" w:rsidP="003B002D">
      <w:pPr>
        <w:jc w:val="center"/>
        <w:rPr>
          <w:rFonts w:asciiTheme="majorHAnsi" w:hAnsiTheme="majorHAnsi" w:cstheme="majorHAnsi"/>
          <w:b/>
          <w:szCs w:val="22"/>
          <w:lang w:val="sl-SI" w:eastAsia="sl-SI"/>
        </w:rPr>
      </w:pPr>
      <w:r w:rsidRPr="000D34B3">
        <w:rPr>
          <w:rFonts w:asciiTheme="majorHAnsi" w:hAnsiTheme="majorHAnsi" w:cstheme="majorHAnsi"/>
          <w:b/>
          <w:szCs w:val="22"/>
          <w:lang w:val="sl-SI" w:eastAsia="sl-SI"/>
        </w:rPr>
        <w:t>AD/2</w:t>
      </w:r>
    </w:p>
    <w:p w14:paraId="724BF676" w14:textId="77777777" w:rsidR="000A494A" w:rsidRDefault="00FF1E63" w:rsidP="00FF1E63">
      <w:pPr>
        <w:jc w:val="center"/>
        <w:rPr>
          <w:b/>
          <w:szCs w:val="22"/>
          <w:lang w:val="sl-SI" w:eastAsia="sl-SI"/>
        </w:rPr>
      </w:pPr>
      <w:r>
        <w:rPr>
          <w:b/>
          <w:szCs w:val="22"/>
          <w:lang w:val="sl-SI" w:eastAsia="sl-SI"/>
        </w:rPr>
        <w:t>PREGLED AKTUALNIH ZADEV</w:t>
      </w:r>
    </w:p>
    <w:p w14:paraId="673B117D" w14:textId="77777777" w:rsidR="00FF1E63" w:rsidRDefault="00FF1E63" w:rsidP="00FF1E63">
      <w:pPr>
        <w:jc w:val="center"/>
        <w:rPr>
          <w:b/>
          <w:szCs w:val="22"/>
          <w:lang w:val="sl-SI" w:eastAsia="sl-SI"/>
        </w:rPr>
      </w:pPr>
    </w:p>
    <w:p w14:paraId="601AD5BB" w14:textId="77777777" w:rsidR="00FF1E63" w:rsidRDefault="00FF1E63" w:rsidP="00FF1E63">
      <w:pPr>
        <w:jc w:val="center"/>
        <w:rPr>
          <w:b/>
          <w:szCs w:val="22"/>
          <w:lang w:val="sl-SI" w:eastAsia="sl-SI"/>
        </w:rPr>
      </w:pPr>
    </w:p>
    <w:p w14:paraId="0086414D" w14:textId="77777777" w:rsidR="000A494A" w:rsidRDefault="006B2D59" w:rsidP="00E30B72">
      <w:pPr>
        <w:jc w:val="both"/>
        <w:rPr>
          <w:szCs w:val="22"/>
          <w:lang w:val="sl-SI" w:eastAsia="sl-SI"/>
        </w:rPr>
      </w:pPr>
      <w:r>
        <w:rPr>
          <w:b/>
          <w:szCs w:val="22"/>
          <w:lang w:val="sl-SI" w:eastAsia="sl-SI"/>
        </w:rPr>
        <w:t xml:space="preserve">Predsednica </w:t>
      </w:r>
      <w:r>
        <w:rPr>
          <w:szCs w:val="22"/>
          <w:lang w:val="sl-SI" w:eastAsia="sl-SI"/>
        </w:rPr>
        <w:t xml:space="preserve"> je predstavila </w:t>
      </w:r>
      <w:r w:rsidR="00FF1E63">
        <w:rPr>
          <w:szCs w:val="22"/>
          <w:lang w:val="sl-SI" w:eastAsia="sl-SI"/>
        </w:rPr>
        <w:t>gradivo:</w:t>
      </w:r>
    </w:p>
    <w:p w14:paraId="3983DCB2" w14:textId="77777777" w:rsidR="00FF1E63" w:rsidRDefault="00FF1E63" w:rsidP="00E30B72">
      <w:pPr>
        <w:jc w:val="both"/>
        <w:rPr>
          <w:szCs w:val="22"/>
          <w:lang w:val="sl-SI" w:eastAsia="sl-SI"/>
        </w:rPr>
      </w:pPr>
    </w:p>
    <w:p w14:paraId="12B67B93" w14:textId="77777777" w:rsidR="003A02EA" w:rsidRPr="003A02EA" w:rsidRDefault="003A02EA" w:rsidP="003A02EA">
      <w:pPr>
        <w:pStyle w:val="Odstavekseznama"/>
        <w:numPr>
          <w:ilvl w:val="0"/>
          <w:numId w:val="27"/>
        </w:numPr>
        <w:jc w:val="both"/>
        <w:rPr>
          <w:b/>
          <w:szCs w:val="22"/>
          <w:lang w:val="sl-SI" w:eastAsia="sl-SI"/>
        </w:rPr>
      </w:pPr>
      <w:r>
        <w:rPr>
          <w:b/>
          <w:szCs w:val="22"/>
          <w:u w:val="single"/>
          <w:lang w:val="sl-SI" w:eastAsia="sl-SI"/>
        </w:rPr>
        <w:t>Pet</w:t>
      </w:r>
      <w:r w:rsidR="00A018F3" w:rsidRPr="003A02EA">
        <w:rPr>
          <w:b/>
          <w:szCs w:val="22"/>
          <w:u w:val="single"/>
          <w:lang w:val="sl-SI" w:eastAsia="sl-SI"/>
        </w:rPr>
        <w:t xml:space="preserve"> novih ulic v ČS Polje</w:t>
      </w:r>
      <w:r w:rsidRPr="003A02EA">
        <w:rPr>
          <w:b/>
          <w:szCs w:val="22"/>
          <w:u w:val="single"/>
          <w:lang w:val="sl-SI" w:eastAsia="sl-SI"/>
        </w:rPr>
        <w:t xml:space="preserve"> (</w:t>
      </w:r>
      <w:r w:rsidRPr="003A02EA">
        <w:rPr>
          <w:szCs w:val="22"/>
          <w:lang w:val="sl-SI" w:eastAsia="sl-SI"/>
        </w:rPr>
        <w:t>Na območju so tri hiše Kašeljska 43 a, b in c</w:t>
      </w:r>
      <w:r>
        <w:rPr>
          <w:szCs w:val="22"/>
          <w:lang w:val="sl-SI" w:eastAsia="sl-SI"/>
        </w:rPr>
        <w:t>):</w:t>
      </w:r>
    </w:p>
    <w:p w14:paraId="7DAF6C59" w14:textId="77777777" w:rsidR="00A018F3" w:rsidRPr="00A018F3" w:rsidRDefault="00A018F3" w:rsidP="00A018F3">
      <w:pPr>
        <w:jc w:val="both"/>
        <w:rPr>
          <w:szCs w:val="22"/>
          <w:lang w:val="sl-SI" w:eastAsia="sl-SI"/>
        </w:rPr>
      </w:pPr>
    </w:p>
    <w:p w14:paraId="4DDC8A24" w14:textId="77777777" w:rsidR="006B2D59" w:rsidRPr="00664EBC" w:rsidRDefault="00730E3D" w:rsidP="00E30B72">
      <w:pPr>
        <w:jc w:val="both"/>
        <w:rPr>
          <w:b/>
          <w:szCs w:val="22"/>
          <w:lang w:val="sl-SI" w:eastAsia="sl-SI"/>
        </w:rPr>
      </w:pPr>
      <w:r w:rsidRPr="003A02EA">
        <w:rPr>
          <w:b/>
          <w:szCs w:val="22"/>
          <w:u w:val="single"/>
          <w:lang w:val="sl-SI" w:eastAsia="sl-SI"/>
        </w:rPr>
        <w:lastRenderedPageBreak/>
        <w:t>a)</w:t>
      </w:r>
      <w:r w:rsidR="00A018F3" w:rsidRPr="003A02EA">
        <w:rPr>
          <w:b/>
          <w:szCs w:val="22"/>
          <w:u w:val="single"/>
          <w:lang w:val="sl-SI" w:eastAsia="sl-SI"/>
        </w:rPr>
        <w:t xml:space="preserve">ČS </w:t>
      </w:r>
      <w:r w:rsidR="003A02EA" w:rsidRPr="003A02EA">
        <w:rPr>
          <w:b/>
          <w:szCs w:val="22"/>
          <w:u w:val="single"/>
          <w:lang w:val="sl-SI" w:eastAsia="sl-SI"/>
        </w:rPr>
        <w:t xml:space="preserve">Polje </w:t>
      </w:r>
      <w:r w:rsidR="00A018F3" w:rsidRPr="003A02EA">
        <w:rPr>
          <w:b/>
          <w:szCs w:val="22"/>
          <w:u w:val="single"/>
          <w:lang w:val="sl-SI" w:eastAsia="sl-SI"/>
        </w:rPr>
        <w:t>je</w:t>
      </w:r>
      <w:r w:rsidR="00A018F3" w:rsidRPr="00664EBC">
        <w:rPr>
          <w:b/>
          <w:szCs w:val="22"/>
          <w:lang w:val="sl-SI" w:eastAsia="sl-SI"/>
        </w:rPr>
        <w:t xml:space="preserve"> na pobudo KPNU posredovala imena novih ulic:</w:t>
      </w:r>
      <w:r w:rsidR="00776FA2">
        <w:rPr>
          <w:b/>
          <w:szCs w:val="22"/>
          <w:lang w:val="sl-SI" w:eastAsia="sl-SI"/>
        </w:rPr>
        <w:t xml:space="preserve"> Ulica Marjana Krevha, Andrejeva pot, Pot v pristanišče, K izvirom, K bajerju</w:t>
      </w:r>
    </w:p>
    <w:p w14:paraId="20AC7201" w14:textId="77777777" w:rsidR="00A018F3" w:rsidRDefault="00A018F3" w:rsidP="00E30B72">
      <w:pPr>
        <w:jc w:val="both"/>
        <w:rPr>
          <w:szCs w:val="22"/>
          <w:lang w:val="sl-SI" w:eastAsia="sl-SI"/>
        </w:rPr>
      </w:pPr>
    </w:p>
    <w:p w14:paraId="129E4B8F" w14:textId="77777777" w:rsidR="00B9106E" w:rsidRDefault="00B9106E" w:rsidP="00E30B72">
      <w:pPr>
        <w:jc w:val="both"/>
        <w:rPr>
          <w:b/>
          <w:szCs w:val="22"/>
          <w:lang w:val="sl-SI" w:eastAsia="sl-SI"/>
        </w:rPr>
      </w:pPr>
    </w:p>
    <w:p w14:paraId="5DC57375" w14:textId="77777777" w:rsidR="00B9106E" w:rsidRDefault="00A018F3" w:rsidP="00E30B72">
      <w:pPr>
        <w:jc w:val="both"/>
        <w:rPr>
          <w:b/>
          <w:szCs w:val="22"/>
          <w:lang w:val="sl-SI" w:eastAsia="sl-SI"/>
        </w:rPr>
      </w:pPr>
      <w:r>
        <w:rPr>
          <w:noProof/>
          <w:lang w:val="sl-SI" w:eastAsia="sl-SI"/>
        </w:rPr>
        <w:drawing>
          <wp:inline distT="0" distB="0" distL="0" distR="0" wp14:anchorId="5E8376AA" wp14:editId="746C3E68">
            <wp:extent cx="6171462" cy="5276850"/>
            <wp:effectExtent l="0" t="0" r="127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0709" cy="530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B266B" w14:textId="77777777" w:rsidR="00A018F3" w:rsidRDefault="00A018F3" w:rsidP="00E30B72">
      <w:pPr>
        <w:jc w:val="both"/>
        <w:rPr>
          <w:b/>
          <w:szCs w:val="22"/>
          <w:lang w:val="sl-SI" w:eastAsia="sl-SI"/>
        </w:rPr>
      </w:pPr>
    </w:p>
    <w:p w14:paraId="2A2DCBB0" w14:textId="77777777" w:rsidR="00A85F48" w:rsidRDefault="00A85F48" w:rsidP="00A85F48">
      <w:pPr>
        <w:jc w:val="both"/>
        <w:rPr>
          <w:b/>
          <w:szCs w:val="22"/>
          <w:lang w:val="sl-SI" w:eastAsia="sl-SI"/>
        </w:rPr>
      </w:pPr>
      <w:r>
        <w:rPr>
          <w:b/>
          <w:szCs w:val="22"/>
          <w:lang w:val="sl-SI" w:eastAsia="sl-SI"/>
        </w:rPr>
        <w:t>Razprava:</w:t>
      </w:r>
      <w:r w:rsidRPr="00BC39E6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39EBD94F" w14:textId="77777777" w:rsidR="00A85F48" w:rsidRDefault="00A85F48" w:rsidP="00E30B72">
      <w:pPr>
        <w:jc w:val="both"/>
        <w:rPr>
          <w:b/>
          <w:szCs w:val="22"/>
          <w:lang w:val="sl-SI" w:eastAsia="sl-SI"/>
        </w:rPr>
      </w:pPr>
    </w:p>
    <w:p w14:paraId="27FC7249" w14:textId="77777777" w:rsidR="00A85F48" w:rsidRDefault="00A85F48" w:rsidP="00E30B72">
      <w:pPr>
        <w:jc w:val="both"/>
        <w:rPr>
          <w:b/>
          <w:szCs w:val="22"/>
          <w:lang w:val="sl-SI" w:eastAsia="sl-SI"/>
        </w:rPr>
      </w:pPr>
      <w:r>
        <w:rPr>
          <w:b/>
          <w:szCs w:val="22"/>
          <w:lang w:val="sl-SI" w:eastAsia="sl-SI"/>
        </w:rPr>
        <w:t>Po razpravi je predsedujoča predlagala</w:t>
      </w:r>
    </w:p>
    <w:p w14:paraId="1AB9120B" w14:textId="77777777" w:rsidR="00A85F48" w:rsidRPr="002F3257" w:rsidRDefault="00A85F48" w:rsidP="00A85F48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 xml:space="preserve">Sklep: </w:t>
      </w:r>
    </w:p>
    <w:p w14:paraId="48F5FA53" w14:textId="77777777" w:rsidR="00A85F48" w:rsidRPr="002F3257" w:rsidRDefault="00A85F48" w:rsidP="00A85F48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Komisija za poimenovanje naselij in ulic MOL glede predloga poimenovanja 5 ulic v ČS Polje ugotavlja:</w:t>
      </w:r>
    </w:p>
    <w:p w14:paraId="1F912330" w14:textId="77777777" w:rsidR="00A85F48" w:rsidRPr="002F3257" w:rsidRDefault="00A85F48" w:rsidP="00A85F48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- Oddelek za ravnanje z nepremičninami je potrdil, da predlagane ulice (delovna imena povzeta po predlogih Sveta ČS Polje) K bajerju, K izvirom, Pot v pristanišče in Ulica Marjana Krevha še ne obstajajo v naravi;</w:t>
      </w:r>
    </w:p>
    <w:p w14:paraId="1DFFA488" w14:textId="77777777" w:rsidR="00A85F48" w:rsidRPr="002F3257" w:rsidRDefault="00A85F48" w:rsidP="00A85F48">
      <w:pPr>
        <w:jc w:val="both"/>
        <w:rPr>
          <w:b/>
          <w:szCs w:val="22"/>
          <w:lang w:val="de-DE" w:eastAsia="sl-SI"/>
        </w:rPr>
      </w:pPr>
      <w:r w:rsidRPr="002F3257">
        <w:rPr>
          <w:b/>
          <w:szCs w:val="22"/>
          <w:lang w:val="de-DE" w:eastAsia="sl-SI"/>
        </w:rPr>
        <w:t>- od predlaganih imen je sprejemljiv predlog Ulica Marjana Krevha;</w:t>
      </w:r>
    </w:p>
    <w:p w14:paraId="7357C2CE" w14:textId="77777777" w:rsidR="00A85F48" w:rsidRPr="002F3257" w:rsidRDefault="00A85F48" w:rsidP="00A85F48">
      <w:pPr>
        <w:jc w:val="both"/>
        <w:rPr>
          <w:b/>
          <w:szCs w:val="22"/>
          <w:lang w:val="de-DE" w:eastAsia="sl-SI"/>
        </w:rPr>
      </w:pPr>
      <w:r w:rsidRPr="002F3257">
        <w:rPr>
          <w:b/>
          <w:szCs w:val="22"/>
          <w:lang w:val="de-DE" w:eastAsia="sl-SI"/>
        </w:rPr>
        <w:t xml:space="preserve">- predlog Andrejeva pot: komisija predlaga ime Pot sv. Andreja, s tem, da je zemljišče poti od župnije in je potrebno pridobiti soglasje župnije; </w:t>
      </w:r>
    </w:p>
    <w:p w14:paraId="08D94B08" w14:textId="77777777" w:rsidR="00A85F48" w:rsidRPr="002F3257" w:rsidRDefault="00A85F48" w:rsidP="00A85F48">
      <w:pPr>
        <w:jc w:val="both"/>
        <w:rPr>
          <w:b/>
          <w:szCs w:val="22"/>
          <w:lang w:val="de-DE" w:eastAsia="sl-SI"/>
        </w:rPr>
      </w:pPr>
      <w:r w:rsidRPr="002F3257">
        <w:rPr>
          <w:b/>
          <w:szCs w:val="22"/>
          <w:lang w:val="de-DE" w:eastAsia="sl-SI"/>
        </w:rPr>
        <w:t>- predlog K izvirom ni sprejemljiv, saj takšno ime za ulico že obstaja (izpeljanke niso dovoljene v skladu z zakonom ZDONIUS RS);</w:t>
      </w:r>
    </w:p>
    <w:p w14:paraId="13201E7E" w14:textId="77777777" w:rsidR="00A85F48" w:rsidRPr="002F3257" w:rsidRDefault="00A85F48" w:rsidP="00A85F48">
      <w:pPr>
        <w:jc w:val="both"/>
        <w:rPr>
          <w:b/>
          <w:szCs w:val="22"/>
          <w:lang w:val="de-DE" w:eastAsia="sl-SI"/>
        </w:rPr>
      </w:pPr>
      <w:r w:rsidRPr="002F3257">
        <w:rPr>
          <w:b/>
          <w:szCs w:val="22"/>
          <w:lang w:val="de-DE" w:eastAsia="sl-SI"/>
        </w:rPr>
        <w:t>- za predlog Pot v pristanišče in K bajerju je potrebno dodatno preveriti ali sta imeni že uporabljeni na območju mesta Ljubljane (GURS OE Ljubljana).</w:t>
      </w:r>
    </w:p>
    <w:p w14:paraId="523E7E2C" w14:textId="77777777" w:rsidR="00A85F48" w:rsidRPr="002F3257" w:rsidRDefault="00A85F48" w:rsidP="00A85F48">
      <w:pPr>
        <w:jc w:val="both"/>
        <w:rPr>
          <w:b/>
          <w:szCs w:val="22"/>
          <w:lang w:val="de-DE" w:eastAsia="sl-SI"/>
        </w:rPr>
      </w:pPr>
    </w:p>
    <w:p w14:paraId="427B32E1" w14:textId="77777777" w:rsidR="00A85F48" w:rsidRPr="002F3257" w:rsidRDefault="00A85F48" w:rsidP="00A85F48">
      <w:pPr>
        <w:jc w:val="both"/>
        <w:rPr>
          <w:b/>
          <w:szCs w:val="22"/>
          <w:lang w:val="de-DE" w:eastAsia="sl-SI"/>
        </w:rPr>
      </w:pPr>
      <w:r w:rsidRPr="002F3257">
        <w:rPr>
          <w:b/>
          <w:szCs w:val="22"/>
          <w:lang w:val="de-DE" w:eastAsia="sl-SI"/>
        </w:rPr>
        <w:t>Komisija predlaga krajanom, da spišejo svoj predlog poimenovanj z utemeljitvijo (kmetija Vrbanc)</w:t>
      </w:r>
    </w:p>
    <w:p w14:paraId="0B5BB3DD" w14:textId="77777777" w:rsidR="00A85F48" w:rsidRDefault="00A85F48" w:rsidP="00A85F48">
      <w:pPr>
        <w:jc w:val="both"/>
        <w:rPr>
          <w:b/>
          <w:szCs w:val="22"/>
          <w:lang w:eastAsia="sl-SI"/>
        </w:rPr>
      </w:pPr>
      <w:r>
        <w:rPr>
          <w:b/>
          <w:szCs w:val="22"/>
          <w:lang w:eastAsia="sl-SI"/>
        </w:rPr>
        <w:t>prispevka Vrbančevih k razvoju Ljubljane na ustreznem obrazcu in ga naslovijo na Komisijo za poimenovanje naselij in ulic MOL, Mestni trg 1.</w:t>
      </w:r>
    </w:p>
    <w:p w14:paraId="580FDBC2" w14:textId="77777777" w:rsidR="00A85F48" w:rsidRDefault="00A85F48" w:rsidP="00A85F48">
      <w:pPr>
        <w:jc w:val="both"/>
        <w:rPr>
          <w:b/>
          <w:szCs w:val="22"/>
          <w:lang w:eastAsia="sl-SI"/>
        </w:rPr>
      </w:pPr>
    </w:p>
    <w:p w14:paraId="736E7D56" w14:textId="77777777" w:rsidR="00A85F48" w:rsidRDefault="00A85F48" w:rsidP="00A85F48">
      <w:pPr>
        <w:jc w:val="both"/>
        <w:rPr>
          <w:b/>
          <w:szCs w:val="22"/>
          <w:lang w:eastAsia="sl-SI"/>
        </w:rPr>
      </w:pPr>
      <w:r>
        <w:rPr>
          <w:b/>
          <w:szCs w:val="22"/>
          <w:lang w:eastAsia="sl-SI"/>
        </w:rPr>
        <w:lastRenderedPageBreak/>
        <w:t xml:space="preserve">Komisija za poimenovanje naselij in ulic bo nadalje odločala o poimenovanjih po pridobitvi vseh potrebnih informacij. </w:t>
      </w:r>
    </w:p>
    <w:p w14:paraId="70CB409A" w14:textId="77777777" w:rsidR="00A85F48" w:rsidRDefault="00A85F48" w:rsidP="00E30B72">
      <w:pPr>
        <w:jc w:val="both"/>
        <w:rPr>
          <w:b/>
          <w:szCs w:val="22"/>
          <w:lang w:val="sl-SI" w:eastAsia="sl-SI"/>
        </w:rPr>
      </w:pPr>
    </w:p>
    <w:p w14:paraId="407A5798" w14:textId="77777777" w:rsidR="00730E3D" w:rsidRPr="003A02EA" w:rsidRDefault="00730E3D" w:rsidP="003A02EA">
      <w:pPr>
        <w:jc w:val="both"/>
        <w:rPr>
          <w:b/>
          <w:szCs w:val="22"/>
          <w:lang w:val="sl-SI" w:eastAsia="sl-SI"/>
        </w:rPr>
      </w:pPr>
      <w:r w:rsidRPr="003A02EA">
        <w:rPr>
          <w:b/>
          <w:szCs w:val="22"/>
          <w:u w:val="single"/>
          <w:lang w:val="sl-SI" w:eastAsia="sl-SI"/>
        </w:rPr>
        <w:t>b)</w:t>
      </w:r>
      <w:r w:rsidR="00A018F3" w:rsidRPr="003A02EA">
        <w:rPr>
          <w:b/>
          <w:szCs w:val="22"/>
          <w:u w:val="single"/>
          <w:lang w:val="sl-SI" w:eastAsia="sl-SI"/>
        </w:rPr>
        <w:t>Krajani območja</w:t>
      </w:r>
      <w:r w:rsidR="00A018F3">
        <w:rPr>
          <w:b/>
          <w:szCs w:val="22"/>
          <w:lang w:val="sl-SI" w:eastAsia="sl-SI"/>
        </w:rPr>
        <w:t xml:space="preserve"> so poslali pripombo, da se ne</w:t>
      </w:r>
      <w:r w:rsidR="003A02EA">
        <w:rPr>
          <w:b/>
          <w:szCs w:val="22"/>
          <w:lang w:val="sl-SI" w:eastAsia="sl-SI"/>
        </w:rPr>
        <w:t xml:space="preserve"> strinjajo s predlaganimi imeni in </w:t>
      </w:r>
      <w:r w:rsidR="00A018F3">
        <w:rPr>
          <w:b/>
          <w:szCs w:val="22"/>
          <w:lang w:val="sl-SI" w:eastAsia="sl-SI"/>
        </w:rPr>
        <w:t xml:space="preserve"> </w:t>
      </w:r>
      <w:r w:rsidR="003A02EA">
        <w:rPr>
          <w:b/>
          <w:szCs w:val="22"/>
          <w:lang w:val="sl-SI" w:eastAsia="sl-SI"/>
        </w:rPr>
        <w:t>p</w:t>
      </w:r>
      <w:r w:rsidR="00FF038D">
        <w:rPr>
          <w:szCs w:val="22"/>
          <w:lang w:val="sl-SI" w:eastAsia="sl-SI"/>
        </w:rPr>
        <w:t>redlagajo</w:t>
      </w:r>
      <w:r w:rsidR="003A02EA">
        <w:rPr>
          <w:szCs w:val="22"/>
          <w:lang w:val="sl-SI" w:eastAsia="sl-SI"/>
        </w:rPr>
        <w:t>,</w:t>
      </w:r>
      <w:r w:rsidR="003A02EA">
        <w:rPr>
          <w:b/>
          <w:szCs w:val="22"/>
          <w:lang w:val="sl-SI" w:eastAsia="sl-SI"/>
        </w:rPr>
        <w:t xml:space="preserve"> </w:t>
      </w:r>
      <w:r w:rsidR="00FF038D" w:rsidRPr="003A02EA">
        <w:rPr>
          <w:szCs w:val="22"/>
          <w:lang w:val="sl-SI" w:eastAsia="sl-SI"/>
        </w:rPr>
        <w:t>d</w:t>
      </w:r>
      <w:r w:rsidRPr="003A02EA">
        <w:rPr>
          <w:szCs w:val="22"/>
          <w:lang w:val="sl-SI" w:eastAsia="sl-SI"/>
        </w:rPr>
        <w:t xml:space="preserve">a se </w:t>
      </w:r>
      <w:r w:rsidR="00776FA2" w:rsidRPr="003A02EA">
        <w:rPr>
          <w:szCs w:val="22"/>
          <w:lang w:val="sl-SI" w:eastAsia="sl-SI"/>
        </w:rPr>
        <w:t xml:space="preserve">ena od </w:t>
      </w:r>
      <w:r w:rsidRPr="003A02EA">
        <w:rPr>
          <w:szCs w:val="22"/>
          <w:lang w:val="sl-SI" w:eastAsia="sl-SI"/>
        </w:rPr>
        <w:t>ulic imenuje po njihovi kmetiji – ni obrazložitve zakaj je to pomem</w:t>
      </w:r>
      <w:r w:rsidR="00FF038D" w:rsidRPr="003A02EA">
        <w:rPr>
          <w:szCs w:val="22"/>
          <w:lang w:val="sl-SI" w:eastAsia="sl-SI"/>
        </w:rPr>
        <w:t>b</w:t>
      </w:r>
      <w:r w:rsidRPr="003A02EA">
        <w:rPr>
          <w:szCs w:val="22"/>
          <w:lang w:val="sl-SI" w:eastAsia="sl-SI"/>
        </w:rPr>
        <w:t>no za Ljubljana</w:t>
      </w:r>
    </w:p>
    <w:p w14:paraId="307F419B" w14:textId="77777777" w:rsidR="00730E3D" w:rsidRPr="00FF038D" w:rsidRDefault="00730E3D" w:rsidP="00E30B72">
      <w:pPr>
        <w:jc w:val="both"/>
        <w:rPr>
          <w:szCs w:val="22"/>
          <w:lang w:val="sl-SI" w:eastAsia="sl-SI"/>
        </w:rPr>
      </w:pPr>
    </w:p>
    <w:p w14:paraId="1D04938E" w14:textId="77777777" w:rsidR="00A018F3" w:rsidRDefault="00A018F3" w:rsidP="00A018F3">
      <w:pPr>
        <w:jc w:val="both"/>
        <w:rPr>
          <w:b/>
          <w:szCs w:val="22"/>
          <w:lang w:val="sl-SI" w:eastAsia="sl-SI"/>
        </w:rPr>
      </w:pPr>
      <w:r>
        <w:rPr>
          <w:b/>
          <w:szCs w:val="22"/>
          <w:lang w:val="sl-SI" w:eastAsia="sl-SI"/>
        </w:rPr>
        <w:t>Razprava:</w:t>
      </w:r>
      <w:r w:rsidRPr="00BC39E6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FF038D"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539D638F" w14:textId="77777777" w:rsidR="00A018F3" w:rsidRDefault="00A018F3" w:rsidP="00E30B72">
      <w:pPr>
        <w:jc w:val="both"/>
        <w:rPr>
          <w:b/>
          <w:szCs w:val="22"/>
          <w:lang w:val="sl-SI" w:eastAsia="sl-SI"/>
        </w:rPr>
      </w:pPr>
    </w:p>
    <w:p w14:paraId="58014EE6" w14:textId="77777777" w:rsidR="00B9106E" w:rsidRPr="00FF038D" w:rsidRDefault="00B9106E" w:rsidP="00E30B72">
      <w:pPr>
        <w:jc w:val="both"/>
        <w:rPr>
          <w:szCs w:val="22"/>
          <w:lang w:val="sl-SI" w:eastAsia="sl-SI"/>
        </w:rPr>
      </w:pPr>
      <w:r w:rsidRPr="00FF038D">
        <w:rPr>
          <w:szCs w:val="22"/>
          <w:lang w:val="sl-SI" w:eastAsia="sl-SI"/>
        </w:rPr>
        <w:t xml:space="preserve">Po zaključeni razpravi je predsedujoča dala na glasovanje naslednji </w:t>
      </w:r>
    </w:p>
    <w:p w14:paraId="453CA140" w14:textId="77777777" w:rsidR="00B9106E" w:rsidRDefault="00B9106E" w:rsidP="00E30B72">
      <w:pPr>
        <w:jc w:val="both"/>
        <w:rPr>
          <w:b/>
          <w:szCs w:val="22"/>
          <w:lang w:val="sl-SI" w:eastAsia="sl-SI"/>
        </w:rPr>
      </w:pPr>
    </w:p>
    <w:p w14:paraId="4202E9F8" w14:textId="77777777" w:rsidR="00C409BC" w:rsidRPr="002F3257" w:rsidRDefault="00C409BC" w:rsidP="00C409BC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 xml:space="preserve">sklep: </w:t>
      </w:r>
    </w:p>
    <w:p w14:paraId="04D6A125" w14:textId="77777777" w:rsidR="00C409BC" w:rsidRPr="002F3257" w:rsidRDefault="00C409BC" w:rsidP="00C409BC">
      <w:pPr>
        <w:jc w:val="both"/>
        <w:rPr>
          <w:b/>
          <w:szCs w:val="22"/>
          <w:lang w:val="sl-SI" w:eastAsia="sl-SI"/>
        </w:rPr>
      </w:pPr>
    </w:p>
    <w:p w14:paraId="38F0B7F2" w14:textId="77777777" w:rsidR="00C409BC" w:rsidRPr="002F3257" w:rsidRDefault="00C409BC" w:rsidP="00C409BC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Komisija predlaga krajanom, da spišejo svoj predlog poimenovanj z utemeljitvijo (kmetija Vrbanc) prispevka Vrbančevih k razvoju Ljubljane na ustreznem obrazcu in ga naslovijo na Komisijo za poimenovanje naselij in ulic MOL, Mestni trg 1.</w:t>
      </w:r>
    </w:p>
    <w:p w14:paraId="05CD9EE7" w14:textId="77777777" w:rsidR="00C409BC" w:rsidRPr="001D5008" w:rsidRDefault="00C409BC" w:rsidP="00C409BC">
      <w:pPr>
        <w:jc w:val="both"/>
        <w:rPr>
          <w:szCs w:val="22"/>
          <w:lang w:eastAsia="sl-SI"/>
        </w:rPr>
      </w:pPr>
      <w:r w:rsidRPr="002F3257">
        <w:rPr>
          <w:b/>
          <w:szCs w:val="22"/>
          <w:lang w:val="sl-SI" w:eastAsia="sl-SI"/>
        </w:rPr>
        <w:t xml:space="preserve">Komisija za poimenovanje naselij in ulic Mestne občine Ljubljana potrjuje pravno ustreznost dosedanjega postopka obravnavanja predlogov poimenovanj novih, bodočih ulic: </w:t>
      </w:r>
      <w:r w:rsidRPr="002F3257">
        <w:rPr>
          <w:szCs w:val="22"/>
          <w:lang w:val="sl-SI" w:eastAsia="sl-SI"/>
        </w:rPr>
        <w:t xml:space="preserve">Komisija najprej na pobudo ali investitorja ali lastnika ali GURS-a vpraša četrtno skupnost o možnih lokalnih imenih (v skladu z zakonom, ki spodbuja ohranjanje lokalnih imen - geografskih, zgodovinskih, etnoloških itd.) in poimenovanja po zaslužnih posameznikih okolja, kjer bodo nove ulice. Po oblikovanju osnutka akta, ki ga pripravi Komisija za poimenovanje naselij in ulic Mestne občine Ljubljana, gredo predlogi v javno obravnavo (v prostorih četrtne skupnosti), na kateri lahko krajani podajo svoje predloge in pripombe, na katere mora komisija odgovoriti pred pripravo dokončnega akta o poimenovanju, ki ga potrdi mestni svet. </w:t>
      </w:r>
      <w:r w:rsidRPr="001D5008">
        <w:rPr>
          <w:szCs w:val="22"/>
          <w:lang w:eastAsia="sl-SI"/>
        </w:rPr>
        <w:t>Hišne številke in table nato določi GURS (pred tem p</w:t>
      </w:r>
      <w:r>
        <w:rPr>
          <w:szCs w:val="22"/>
          <w:lang w:eastAsia="sl-SI"/>
        </w:rPr>
        <w:t>a gredo imena še v preverjanje na</w:t>
      </w:r>
      <w:r w:rsidRPr="001D5008">
        <w:rPr>
          <w:szCs w:val="22"/>
          <w:lang w:eastAsia="sl-SI"/>
        </w:rPr>
        <w:t xml:space="preserve"> </w:t>
      </w:r>
      <w:r>
        <w:rPr>
          <w:szCs w:val="22"/>
          <w:lang w:eastAsia="sl-SI"/>
        </w:rPr>
        <w:t>GURS in Komisijo</w:t>
      </w:r>
      <w:r w:rsidRPr="001D5008">
        <w:rPr>
          <w:szCs w:val="22"/>
          <w:lang w:eastAsia="sl-SI"/>
        </w:rPr>
        <w:t xml:space="preserve"> RS za zemljepisna imena).</w:t>
      </w:r>
    </w:p>
    <w:p w14:paraId="3C55AB2E" w14:textId="77777777" w:rsidR="00C409BC" w:rsidRPr="001D5008" w:rsidRDefault="00C409BC" w:rsidP="00C409BC">
      <w:pPr>
        <w:jc w:val="both"/>
        <w:rPr>
          <w:szCs w:val="22"/>
          <w:lang w:eastAsia="sl-SI"/>
        </w:rPr>
      </w:pPr>
      <w:r w:rsidRPr="001D5008">
        <w:rPr>
          <w:szCs w:val="22"/>
          <w:lang w:eastAsia="sl-SI"/>
        </w:rPr>
        <w:t xml:space="preserve">Hkrati </w:t>
      </w:r>
      <w:r>
        <w:rPr>
          <w:szCs w:val="22"/>
          <w:lang w:eastAsia="sl-SI"/>
        </w:rPr>
        <w:t>bi opozorili meščane, da so posamezniki</w:t>
      </w:r>
      <w:r w:rsidRPr="001D5008">
        <w:rPr>
          <w:szCs w:val="22"/>
          <w:lang w:eastAsia="sl-SI"/>
        </w:rPr>
        <w:t xml:space="preserve"> dolžni </w:t>
      </w:r>
      <w:r>
        <w:rPr>
          <w:szCs w:val="22"/>
          <w:lang w:eastAsia="sl-SI"/>
        </w:rPr>
        <w:t xml:space="preserve">sami </w:t>
      </w:r>
      <w:r w:rsidRPr="001D5008">
        <w:rPr>
          <w:szCs w:val="22"/>
          <w:lang w:eastAsia="sl-SI"/>
        </w:rPr>
        <w:t xml:space="preserve">posredovati vlogo za dodelitev imen ulic in naslova na novih ulicah, in sicer </w:t>
      </w:r>
      <w:r>
        <w:rPr>
          <w:szCs w:val="22"/>
          <w:lang w:eastAsia="sl-SI"/>
        </w:rPr>
        <w:t>pri GURS OE Ljubljana, če</w:t>
      </w:r>
      <w:r w:rsidRPr="001D5008">
        <w:rPr>
          <w:szCs w:val="22"/>
          <w:lang w:eastAsia="sl-SI"/>
        </w:rPr>
        <w:t xml:space="preserve"> potrebujejo novo hišno številko oz.</w:t>
      </w:r>
      <w:r>
        <w:rPr>
          <w:szCs w:val="22"/>
          <w:lang w:eastAsia="sl-SI"/>
        </w:rPr>
        <w:t xml:space="preserve"> </w:t>
      </w:r>
      <w:r w:rsidRPr="001D5008">
        <w:rPr>
          <w:szCs w:val="22"/>
          <w:lang w:eastAsia="sl-SI"/>
        </w:rPr>
        <w:t xml:space="preserve">Komisiji za poimenovanje naselij in ulic Mestne občine Ljubljana, ki oblikuje predlog </w:t>
      </w:r>
      <w:r>
        <w:rPr>
          <w:szCs w:val="22"/>
          <w:lang w:eastAsia="sl-SI"/>
        </w:rPr>
        <w:t xml:space="preserve">novih </w:t>
      </w:r>
      <w:r w:rsidRPr="001D5008">
        <w:rPr>
          <w:szCs w:val="22"/>
          <w:lang w:eastAsia="sl-SI"/>
        </w:rPr>
        <w:t>imen ulic.</w:t>
      </w:r>
    </w:p>
    <w:p w14:paraId="3D94E472" w14:textId="77777777" w:rsidR="00C409BC" w:rsidRDefault="00C409BC" w:rsidP="00C409BC">
      <w:pPr>
        <w:jc w:val="both"/>
        <w:rPr>
          <w:b/>
          <w:szCs w:val="22"/>
          <w:lang w:eastAsia="sl-SI"/>
        </w:rPr>
      </w:pPr>
      <w:r>
        <w:rPr>
          <w:b/>
          <w:szCs w:val="22"/>
          <w:lang w:eastAsia="sl-SI"/>
        </w:rPr>
        <w:t>Komisija za poimenovanje naselij in ulic Mestne občine Ljubljana bo nadaljevala postopek , ko bo strokovna služba pridobila vse potrebne dodatne podatke.</w:t>
      </w:r>
    </w:p>
    <w:p w14:paraId="140CB000" w14:textId="77777777" w:rsidR="00730E3D" w:rsidRDefault="00730E3D" w:rsidP="00E30B72">
      <w:pPr>
        <w:jc w:val="both"/>
        <w:rPr>
          <w:b/>
          <w:szCs w:val="22"/>
          <w:lang w:val="sl-SI" w:eastAsia="sl-SI"/>
        </w:rPr>
      </w:pPr>
    </w:p>
    <w:p w14:paraId="45C8A786" w14:textId="77777777" w:rsidR="00B9106E" w:rsidRPr="000D34B3" w:rsidRDefault="00B9106E" w:rsidP="00B9106E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 w:rsidR="00776FA2">
        <w:rPr>
          <w:rFonts w:asciiTheme="majorHAnsi" w:hAnsiTheme="majorHAnsi" w:cstheme="majorHAnsi"/>
          <w:szCs w:val="22"/>
          <w:lang w:val="sl-SI" w:eastAsia="sl-SI"/>
        </w:rPr>
        <w:t xml:space="preserve"> so bili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776FA2">
        <w:rPr>
          <w:rFonts w:asciiTheme="majorHAnsi" w:hAnsiTheme="majorHAnsi" w:cstheme="majorHAnsi"/>
          <w:szCs w:val="22"/>
          <w:lang w:val="sl-SI" w:eastAsia="sl-SI"/>
        </w:rPr>
        <w:t>4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 w:rsidR="00776FA2"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3DCF8A02" w14:textId="77777777" w:rsidR="00B9106E" w:rsidRPr="000D34B3" w:rsidRDefault="00776FA2" w:rsidP="00B9106E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="00B9106E" w:rsidRPr="000D34B3">
        <w:rPr>
          <w:rFonts w:asciiTheme="majorHAnsi" w:hAnsiTheme="majorHAnsi" w:cstheme="majorHAnsi"/>
          <w:szCs w:val="22"/>
          <w:lang w:val="sl-SI" w:eastAsia="sl-SI"/>
        </w:rPr>
        <w:t xml:space="preserve"> glasoval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="00B9106E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>
        <w:rPr>
          <w:rFonts w:asciiTheme="majorHAnsi" w:hAnsiTheme="majorHAnsi" w:cstheme="majorHAnsi"/>
          <w:szCs w:val="22"/>
          <w:lang w:val="sl-SI" w:eastAsia="sl-SI"/>
        </w:rPr>
        <w:t>4</w:t>
      </w:r>
      <w:r w:rsidR="00B9106E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B9106E"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="000F604A">
        <w:rPr>
          <w:rFonts w:asciiTheme="majorHAnsi" w:hAnsiTheme="majorHAnsi" w:cstheme="majorHAnsi"/>
          <w:szCs w:val="22"/>
          <w:lang w:val="sl-SI" w:eastAsia="sl-SI"/>
        </w:rPr>
        <w:t>. Proti je glasovalo</w:t>
      </w:r>
      <w:r>
        <w:rPr>
          <w:rFonts w:asciiTheme="majorHAnsi" w:hAnsiTheme="majorHAnsi" w:cstheme="majorHAnsi"/>
          <w:szCs w:val="22"/>
          <w:lang w:val="sl-SI" w:eastAsia="sl-SI"/>
        </w:rPr>
        <w:t>0</w:t>
      </w:r>
      <w:r w:rsidR="000F604A">
        <w:rPr>
          <w:rFonts w:asciiTheme="majorHAnsi" w:hAnsiTheme="majorHAnsi" w:cstheme="majorHAnsi"/>
          <w:szCs w:val="22"/>
          <w:lang w:val="sl-SI" w:eastAsia="sl-SI"/>
        </w:rPr>
        <w:t xml:space="preserve"> </w:t>
      </w:r>
      <w:r w:rsidR="00B9106E"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5DEE4FC2" w14:textId="77777777" w:rsidR="00B9106E" w:rsidRDefault="00B9106E" w:rsidP="00C64CE0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 xml:space="preserve">Sklep je bil </w:t>
      </w:r>
      <w:r w:rsidR="000F604A">
        <w:rPr>
          <w:rFonts w:asciiTheme="majorHAnsi" w:hAnsiTheme="majorHAnsi" w:cstheme="majorHAnsi"/>
          <w:b/>
          <w:szCs w:val="22"/>
          <w:lang w:val="sl-SI" w:eastAsia="sl-SI"/>
        </w:rPr>
        <w:t>sprejet</w:t>
      </w:r>
      <w:r w:rsidR="00713799">
        <w:rPr>
          <w:rFonts w:asciiTheme="majorHAnsi" w:hAnsiTheme="majorHAnsi" w:cstheme="majorHAnsi"/>
          <w:b/>
          <w:szCs w:val="22"/>
          <w:lang w:val="sl-SI" w:eastAsia="sl-SI"/>
        </w:rPr>
        <w:t>.</w:t>
      </w:r>
    </w:p>
    <w:p w14:paraId="1A76A7EF" w14:textId="77777777" w:rsidR="00B9106E" w:rsidRDefault="00B9106E" w:rsidP="00C64CE0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55154939" w14:textId="77777777" w:rsidR="00B9106E" w:rsidRPr="002544E6" w:rsidRDefault="00730E3D" w:rsidP="002544E6">
      <w:pPr>
        <w:pStyle w:val="Odstavekseznama"/>
        <w:numPr>
          <w:ilvl w:val="0"/>
          <w:numId w:val="27"/>
        </w:numPr>
        <w:jc w:val="both"/>
        <w:rPr>
          <w:rFonts w:asciiTheme="majorHAnsi" w:hAnsiTheme="majorHAnsi" w:cstheme="majorHAnsi"/>
          <w:b/>
          <w:szCs w:val="22"/>
          <w:u w:val="single"/>
          <w:lang w:val="sl-SI" w:eastAsia="sl-SI"/>
        </w:rPr>
      </w:pPr>
      <w:r w:rsidRPr="002544E6">
        <w:rPr>
          <w:rFonts w:asciiTheme="majorHAnsi" w:hAnsiTheme="majorHAnsi" w:cstheme="majorHAnsi"/>
          <w:b/>
          <w:szCs w:val="22"/>
          <w:u w:val="single"/>
          <w:lang w:val="sl-SI" w:eastAsia="sl-SI"/>
        </w:rPr>
        <w:t>Industrijska cesta</w:t>
      </w:r>
      <w:r w:rsidR="00B50B69">
        <w:rPr>
          <w:rFonts w:asciiTheme="majorHAnsi" w:hAnsiTheme="majorHAnsi" w:cstheme="majorHAnsi"/>
          <w:b/>
          <w:szCs w:val="22"/>
          <w:u w:val="single"/>
          <w:lang w:val="sl-SI" w:eastAsia="sl-SI"/>
        </w:rPr>
        <w:t xml:space="preserve"> (brez natančne lokacije)</w:t>
      </w:r>
      <w:r w:rsidRPr="002544E6">
        <w:rPr>
          <w:rFonts w:asciiTheme="majorHAnsi" w:hAnsiTheme="majorHAnsi" w:cstheme="majorHAnsi"/>
          <w:b/>
          <w:szCs w:val="22"/>
          <w:u w:val="single"/>
          <w:lang w:val="sl-SI" w:eastAsia="sl-SI"/>
        </w:rPr>
        <w:t>:</w:t>
      </w:r>
    </w:p>
    <w:p w14:paraId="2CA701E6" w14:textId="77777777" w:rsidR="00730E3D" w:rsidRDefault="00730E3D" w:rsidP="00730E3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1E00A781" w14:textId="77777777" w:rsidR="00730E3D" w:rsidRDefault="00730E3D" w:rsidP="00730E3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OGDP je opozoril na neimenovano ulico, ki so jo v času gradnje kot delovno ime poimenovali Industrijska cesta. Poteka od Ceste v Prod do Zaloške ceste. Načrt poteka sicer je, vendar je premalo natančen</w:t>
      </w:r>
      <w:r w:rsidR="00664EBC">
        <w:rPr>
          <w:rFonts w:asciiTheme="majorHAnsi" w:hAnsiTheme="majorHAnsi" w:cstheme="majorHAnsi"/>
          <w:b/>
          <w:szCs w:val="22"/>
          <w:lang w:val="sl-SI" w:eastAsia="sl-SI"/>
        </w:rPr>
        <w:t>. OGDP je obljubil obrazec, vendar ga do danes še nismo prejeli.</w:t>
      </w:r>
    </w:p>
    <w:p w14:paraId="1A26B644" w14:textId="77777777" w:rsidR="00664EBC" w:rsidRDefault="00664EBC" w:rsidP="00730E3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5A2AFD3B" w14:textId="77777777" w:rsidR="00D35542" w:rsidRDefault="00D35542" w:rsidP="00D35542">
      <w:pPr>
        <w:jc w:val="both"/>
        <w:rPr>
          <w:b/>
          <w:szCs w:val="22"/>
          <w:lang w:val="sl-SI" w:eastAsia="sl-SI"/>
        </w:rPr>
      </w:pPr>
      <w:r w:rsidRPr="00D35542">
        <w:rPr>
          <w:rFonts w:asciiTheme="majorHAnsi" w:hAnsiTheme="majorHAnsi" w:cstheme="majorHAnsi"/>
          <w:b/>
          <w:szCs w:val="22"/>
          <w:lang w:val="sl-SI" w:eastAsia="sl-SI"/>
        </w:rPr>
        <w:t>Razprava: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Stanka Ferenčak Marin, Mojca Sojer, Maruša Babnik, Arne Jakob Zakrajšek, Suzana Tibaut</w:t>
      </w:r>
    </w:p>
    <w:p w14:paraId="3E41B8EB" w14:textId="77777777" w:rsidR="00D35542" w:rsidRDefault="00D35542" w:rsidP="00D35542">
      <w:pPr>
        <w:jc w:val="both"/>
        <w:rPr>
          <w:b/>
          <w:szCs w:val="22"/>
          <w:lang w:val="sl-SI" w:eastAsia="sl-SI"/>
        </w:rPr>
      </w:pPr>
    </w:p>
    <w:p w14:paraId="7A5FEC34" w14:textId="77777777" w:rsidR="00776FA2" w:rsidRDefault="00776FA2" w:rsidP="00730E3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Sklep</w:t>
      </w:r>
      <w:r w:rsidR="00D35542">
        <w:rPr>
          <w:rFonts w:asciiTheme="majorHAnsi" w:hAnsiTheme="majorHAnsi" w:cstheme="majorHAnsi"/>
          <w:b/>
          <w:szCs w:val="22"/>
          <w:lang w:val="sl-SI" w:eastAsia="sl-SI"/>
        </w:rPr>
        <w:t>:</w:t>
      </w:r>
      <w:r>
        <w:rPr>
          <w:rFonts w:asciiTheme="majorHAnsi" w:hAnsiTheme="majorHAnsi" w:cstheme="majorHAnsi"/>
          <w:b/>
          <w:szCs w:val="22"/>
          <w:lang w:val="sl-SI" w:eastAsia="sl-SI"/>
        </w:rPr>
        <w:t xml:space="preserve"> Komisija za poimenovanje naselij in ulic bo obravnavala problematiko t.i. Industrijske ceste po pridobitvi vseh podatkov.</w:t>
      </w:r>
    </w:p>
    <w:p w14:paraId="4CF5891E" w14:textId="77777777" w:rsidR="00D35542" w:rsidRDefault="00D35542" w:rsidP="00D35542">
      <w:pPr>
        <w:rPr>
          <w:rFonts w:asciiTheme="majorHAnsi" w:hAnsiTheme="majorHAnsi" w:cstheme="majorHAnsi"/>
          <w:szCs w:val="22"/>
          <w:lang w:val="sl-SI" w:eastAsia="sl-SI"/>
        </w:rPr>
      </w:pPr>
    </w:p>
    <w:p w14:paraId="029A120D" w14:textId="77777777" w:rsidR="00D35542" w:rsidRPr="000D34B3" w:rsidRDefault="00D35542" w:rsidP="00D35542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so bili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6BB34181" w14:textId="77777777" w:rsidR="00D35542" w:rsidRPr="000D34B3" w:rsidRDefault="00D35542" w:rsidP="00D35542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glasoval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i. Proti je glasovalo0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56E4E854" w14:textId="77777777" w:rsidR="00D35542" w:rsidRDefault="00D35542" w:rsidP="00D35542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Sklep je bil sprejet.</w:t>
      </w:r>
    </w:p>
    <w:p w14:paraId="26B1AFAA" w14:textId="77777777" w:rsidR="00776FA2" w:rsidRDefault="00776FA2" w:rsidP="00730E3D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09ACDBBC" w14:textId="77777777" w:rsidR="00664EBC" w:rsidRPr="003A02EA" w:rsidRDefault="00664EBC" w:rsidP="002544E6">
      <w:pPr>
        <w:pStyle w:val="Odstavekseznama"/>
        <w:numPr>
          <w:ilvl w:val="0"/>
          <w:numId w:val="27"/>
        </w:numPr>
        <w:jc w:val="both"/>
        <w:rPr>
          <w:rFonts w:asciiTheme="majorHAnsi" w:hAnsiTheme="majorHAnsi" w:cstheme="majorHAnsi"/>
          <w:b/>
          <w:szCs w:val="22"/>
          <w:u w:val="single"/>
          <w:lang w:val="sl-SI" w:eastAsia="sl-SI"/>
        </w:rPr>
      </w:pPr>
      <w:r w:rsidRPr="003A02EA">
        <w:rPr>
          <w:rFonts w:asciiTheme="majorHAnsi" w:hAnsiTheme="majorHAnsi" w:cstheme="majorHAnsi"/>
          <w:b/>
          <w:szCs w:val="22"/>
          <w:u w:val="single"/>
          <w:lang w:val="sl-SI" w:eastAsia="sl-SI"/>
        </w:rPr>
        <w:t>SK samostojnih svetnikov</w:t>
      </w:r>
      <w:r w:rsidR="002544E6">
        <w:rPr>
          <w:rFonts w:asciiTheme="majorHAnsi" w:hAnsiTheme="majorHAnsi" w:cstheme="majorHAnsi"/>
          <w:b/>
          <w:szCs w:val="22"/>
          <w:u w:val="single"/>
          <w:lang w:val="sl-SI" w:eastAsia="sl-SI"/>
        </w:rPr>
        <w:t>:</w:t>
      </w:r>
    </w:p>
    <w:p w14:paraId="47768002" w14:textId="77777777" w:rsidR="00664EBC" w:rsidRDefault="00664EBC" w:rsidP="00664EBC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</w:p>
    <w:p w14:paraId="281995DC" w14:textId="77777777" w:rsidR="00664EBC" w:rsidRPr="00B50B69" w:rsidRDefault="00B50B69" w:rsidP="00B50B69">
      <w:pPr>
        <w:pStyle w:val="Odstavekseznama"/>
        <w:numPr>
          <w:ilvl w:val="0"/>
          <w:numId w:val="28"/>
        </w:numPr>
        <w:jc w:val="both"/>
        <w:rPr>
          <w:rFonts w:asciiTheme="majorHAnsi" w:hAnsiTheme="majorHAnsi" w:cstheme="majorHAnsi"/>
          <w:szCs w:val="22"/>
          <w:lang w:val="sl-SI" w:eastAsia="sl-SI"/>
        </w:rPr>
      </w:pPr>
      <w:r w:rsidRPr="00B50B69">
        <w:rPr>
          <w:rFonts w:asciiTheme="majorHAnsi" w:hAnsiTheme="majorHAnsi" w:cstheme="majorHAnsi"/>
          <w:b/>
          <w:szCs w:val="22"/>
          <w:u w:val="single"/>
          <w:lang w:val="sl-SI" w:eastAsia="sl-SI"/>
        </w:rPr>
        <w:t>U</w:t>
      </w:r>
      <w:r w:rsidR="000B386B">
        <w:rPr>
          <w:rFonts w:asciiTheme="majorHAnsi" w:hAnsiTheme="majorHAnsi" w:cstheme="majorHAnsi"/>
          <w:b/>
          <w:szCs w:val="22"/>
          <w:u w:val="single"/>
          <w:lang w:val="sl-SI" w:eastAsia="sl-SI"/>
        </w:rPr>
        <w:t>lica S</w:t>
      </w:r>
      <w:r w:rsidRPr="00B50B69">
        <w:rPr>
          <w:rFonts w:asciiTheme="majorHAnsi" w:hAnsiTheme="majorHAnsi" w:cstheme="majorHAnsi"/>
          <w:b/>
          <w:szCs w:val="22"/>
          <w:u w:val="single"/>
          <w:lang w:val="sl-SI" w:eastAsia="sl-SI"/>
        </w:rPr>
        <w:t>lovenske demokracije (brez obrazca, lokacije):</w:t>
      </w:r>
      <w:r>
        <w:rPr>
          <w:rFonts w:asciiTheme="majorHAnsi" w:hAnsiTheme="majorHAnsi" w:cstheme="majorHAnsi"/>
          <w:b/>
          <w:szCs w:val="22"/>
          <w:lang w:val="sl-SI" w:eastAsia="sl-SI"/>
        </w:rPr>
        <w:t xml:space="preserve"> </w:t>
      </w:r>
      <w:r w:rsidR="00776FA2" w:rsidRPr="00B50B69">
        <w:rPr>
          <w:rFonts w:asciiTheme="majorHAnsi" w:hAnsiTheme="majorHAnsi" w:cstheme="majorHAnsi"/>
          <w:szCs w:val="22"/>
          <w:lang w:val="sl-SI" w:eastAsia="sl-SI"/>
        </w:rPr>
        <w:t>SV samostojnih svetnikov je p</w:t>
      </w:r>
      <w:r w:rsidR="00664EBC" w:rsidRPr="00B50B69">
        <w:rPr>
          <w:rFonts w:asciiTheme="majorHAnsi" w:hAnsiTheme="majorHAnsi" w:cstheme="majorHAnsi"/>
          <w:szCs w:val="22"/>
          <w:lang w:val="sl-SI" w:eastAsia="sl-SI"/>
        </w:rPr>
        <w:t xml:space="preserve">oslal predlog za poimenovanje ulice </w:t>
      </w:r>
      <w:r w:rsidR="00664EBC" w:rsidRPr="00B50B69">
        <w:rPr>
          <w:rFonts w:asciiTheme="majorHAnsi" w:hAnsiTheme="majorHAnsi" w:cstheme="majorHAnsi"/>
          <w:b/>
          <w:szCs w:val="22"/>
          <w:lang w:val="sl-SI" w:eastAsia="sl-SI"/>
        </w:rPr>
        <w:t xml:space="preserve">trga ali </w:t>
      </w:r>
      <w:r w:rsidR="00D35542" w:rsidRPr="00B50B69">
        <w:rPr>
          <w:rFonts w:asciiTheme="majorHAnsi" w:hAnsiTheme="majorHAnsi" w:cstheme="majorHAnsi"/>
          <w:b/>
          <w:szCs w:val="22"/>
          <w:lang w:val="sl-SI" w:eastAsia="sl-SI"/>
        </w:rPr>
        <w:t xml:space="preserve">lice </w:t>
      </w:r>
      <w:r w:rsidR="00664EBC" w:rsidRPr="00B50B69">
        <w:rPr>
          <w:rFonts w:asciiTheme="majorHAnsi" w:hAnsiTheme="majorHAnsi" w:cstheme="majorHAnsi"/>
          <w:b/>
          <w:szCs w:val="22"/>
          <w:lang w:val="sl-SI" w:eastAsia="sl-SI"/>
        </w:rPr>
        <w:t>Slovenske demokracije</w:t>
      </w:r>
      <w:r w:rsidR="00664EBC" w:rsidRPr="00B50B69">
        <w:rPr>
          <w:rFonts w:asciiTheme="majorHAnsi" w:hAnsiTheme="majorHAnsi" w:cstheme="majorHAnsi"/>
          <w:szCs w:val="22"/>
          <w:lang w:val="sl-SI" w:eastAsia="sl-SI"/>
        </w:rPr>
        <w:t xml:space="preserve"> v čast Slovenski kmečki zvezi</w:t>
      </w:r>
      <w:r w:rsidR="00776FA2" w:rsidRPr="00B50B69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7896D72F" w14:textId="77777777" w:rsidR="002565D4" w:rsidRDefault="002565D4" w:rsidP="002565D4">
      <w:pPr>
        <w:jc w:val="both"/>
        <w:rPr>
          <w:b/>
          <w:szCs w:val="22"/>
          <w:u w:val="single"/>
          <w:lang w:val="sl-SI" w:eastAsia="sl-SI"/>
        </w:rPr>
      </w:pPr>
    </w:p>
    <w:p w14:paraId="4DCA241A" w14:textId="77777777" w:rsidR="00D35542" w:rsidRDefault="00D35542" w:rsidP="00D35542">
      <w:pPr>
        <w:jc w:val="both"/>
        <w:rPr>
          <w:b/>
          <w:szCs w:val="22"/>
          <w:lang w:val="sl-SI" w:eastAsia="sl-SI"/>
        </w:rPr>
      </w:pPr>
      <w:r w:rsidRPr="00D35542">
        <w:rPr>
          <w:b/>
          <w:szCs w:val="22"/>
          <w:lang w:val="sl-SI" w:eastAsia="sl-SI"/>
        </w:rPr>
        <w:t xml:space="preserve">Razprava: </w:t>
      </w:r>
      <w:r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5ED7E75D" w14:textId="77777777" w:rsidR="00D35542" w:rsidRDefault="00D35542" w:rsidP="002565D4">
      <w:pPr>
        <w:jc w:val="both"/>
        <w:rPr>
          <w:b/>
          <w:szCs w:val="22"/>
          <w:lang w:val="sl-SI" w:eastAsia="sl-SI"/>
        </w:rPr>
      </w:pPr>
    </w:p>
    <w:p w14:paraId="1BD3C689" w14:textId="77777777" w:rsidR="00D35542" w:rsidRDefault="00D35542" w:rsidP="002565D4">
      <w:pPr>
        <w:jc w:val="both"/>
        <w:rPr>
          <w:b/>
          <w:szCs w:val="22"/>
          <w:lang w:val="sl-SI" w:eastAsia="sl-SI"/>
        </w:rPr>
      </w:pPr>
      <w:r>
        <w:rPr>
          <w:b/>
          <w:szCs w:val="22"/>
          <w:lang w:val="sl-SI" w:eastAsia="sl-SI"/>
        </w:rPr>
        <w:t>Sklep:</w:t>
      </w:r>
    </w:p>
    <w:p w14:paraId="267430E4" w14:textId="77777777" w:rsidR="00C74700" w:rsidRPr="002F3257" w:rsidRDefault="00C74700" w:rsidP="00C74700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lastRenderedPageBreak/>
        <w:t>Komisija za poimenovanje naselij in ulice Mestne občine Ljubljana je obravnavala predlog SK samostojnih svetnikov o poimenovanju Ulica/trg Slovenske demokracije in predloga ne podpira ter predlog uvršča na Seznam prostih imen.</w:t>
      </w:r>
    </w:p>
    <w:p w14:paraId="52845A5E" w14:textId="77777777" w:rsidR="00D35542" w:rsidRPr="00D35542" w:rsidRDefault="00D35542" w:rsidP="002565D4">
      <w:pPr>
        <w:jc w:val="both"/>
        <w:rPr>
          <w:b/>
          <w:szCs w:val="22"/>
          <w:lang w:val="sl-SI" w:eastAsia="sl-SI"/>
        </w:rPr>
      </w:pPr>
    </w:p>
    <w:p w14:paraId="3A8BA330" w14:textId="77777777" w:rsidR="00D35542" w:rsidRPr="000D34B3" w:rsidRDefault="00D35542" w:rsidP="00D35542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so bili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1A003684" w14:textId="77777777" w:rsidR="00D35542" w:rsidRPr="000D34B3" w:rsidRDefault="00D35542" w:rsidP="00D35542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glasoval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i. Proti je glasovalo0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153823C6" w14:textId="77777777" w:rsidR="00D35542" w:rsidRDefault="00D35542" w:rsidP="00D35542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Sklep je bil sprejet.</w:t>
      </w:r>
    </w:p>
    <w:p w14:paraId="25C110CA" w14:textId="77777777" w:rsidR="00D35542" w:rsidRDefault="00D35542" w:rsidP="00D35542">
      <w:pPr>
        <w:jc w:val="both"/>
        <w:rPr>
          <w:b/>
          <w:szCs w:val="22"/>
          <w:lang w:val="sl-SI" w:eastAsia="sl-SI"/>
        </w:rPr>
      </w:pPr>
    </w:p>
    <w:p w14:paraId="7AADCF26" w14:textId="77777777" w:rsidR="00B50B69" w:rsidRPr="00B50B69" w:rsidRDefault="00B50B69" w:rsidP="00B50B69">
      <w:pPr>
        <w:pStyle w:val="Odstavekseznama"/>
        <w:numPr>
          <w:ilvl w:val="0"/>
          <w:numId w:val="28"/>
        </w:numPr>
        <w:jc w:val="both"/>
        <w:rPr>
          <w:b/>
          <w:szCs w:val="22"/>
          <w:u w:val="single"/>
          <w:lang w:val="sl-SI" w:eastAsia="sl-SI"/>
        </w:rPr>
      </w:pPr>
      <w:r w:rsidRPr="00B50B69">
        <w:rPr>
          <w:b/>
          <w:szCs w:val="22"/>
          <w:u w:val="single"/>
          <w:lang w:val="sl-SI" w:eastAsia="sl-SI"/>
        </w:rPr>
        <w:t>Preimenovanje Windischerjeve ulice v Ulico sončnic (brez obrazca)</w:t>
      </w:r>
    </w:p>
    <w:p w14:paraId="78F0E6BA" w14:textId="77777777" w:rsidR="00B50B69" w:rsidRPr="00B50B69" w:rsidRDefault="00B50B69" w:rsidP="00B50B69">
      <w:pPr>
        <w:jc w:val="both"/>
        <w:rPr>
          <w:b/>
          <w:szCs w:val="22"/>
          <w:lang w:val="sl-SI" w:eastAsia="sl-SI"/>
        </w:rPr>
      </w:pPr>
      <w:r w:rsidRPr="00B50B69">
        <w:rPr>
          <w:b/>
          <w:szCs w:val="22"/>
          <w:lang w:val="sl-SI" w:eastAsia="sl-SI"/>
        </w:rPr>
        <w:t xml:space="preserve">Razprava: </w:t>
      </w:r>
      <w:r w:rsidRPr="00B50B69"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4CD06C93" w14:textId="77777777" w:rsidR="00B50B69" w:rsidRDefault="00B50B69" w:rsidP="00B50B69">
      <w:pPr>
        <w:jc w:val="both"/>
        <w:rPr>
          <w:b/>
          <w:szCs w:val="22"/>
          <w:lang w:val="sl-SI" w:eastAsia="sl-SI"/>
        </w:rPr>
      </w:pPr>
    </w:p>
    <w:p w14:paraId="72E218BE" w14:textId="77777777" w:rsidR="0025558F" w:rsidRPr="002F3257" w:rsidRDefault="0025558F" w:rsidP="0025558F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sklep:</w:t>
      </w:r>
    </w:p>
    <w:p w14:paraId="66DC2CF4" w14:textId="77777777" w:rsidR="0025558F" w:rsidRPr="002F3257" w:rsidRDefault="0025558F" w:rsidP="0025558F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Komisija za poimenovanje naselij in ulic Mestne občine Ljubljana je obravnavala predlog preimenovanja Windischerjeve ulice v Ulico sončnic SK samostojnih svetnikov in predloga ne podpira.</w:t>
      </w:r>
    </w:p>
    <w:p w14:paraId="27B57744" w14:textId="77777777" w:rsidR="0025558F" w:rsidRPr="002F3257" w:rsidRDefault="0025558F" w:rsidP="0025558F">
      <w:pPr>
        <w:jc w:val="both"/>
        <w:rPr>
          <w:szCs w:val="22"/>
          <w:lang w:val="de-DE" w:eastAsia="sl-SI"/>
        </w:rPr>
      </w:pPr>
      <w:r w:rsidRPr="002F3257">
        <w:rPr>
          <w:b/>
          <w:szCs w:val="22"/>
          <w:lang w:val="de-DE" w:eastAsia="sl-SI"/>
        </w:rPr>
        <w:t xml:space="preserve">Obrazložitev: </w:t>
      </w:r>
      <w:r w:rsidRPr="002F3257">
        <w:rPr>
          <w:szCs w:val="22"/>
          <w:lang w:val="de-DE" w:eastAsia="sl-SI"/>
        </w:rPr>
        <w:t>Windischerjeva ulica je bila poimenovana leta 2013. Komisija meni, da ponovno preimenovanje v tako kratkem času ni utemeljeno, zato se predlog zavrne.</w:t>
      </w:r>
    </w:p>
    <w:p w14:paraId="77AD3162" w14:textId="77777777" w:rsidR="00B50B69" w:rsidRPr="00B50B69" w:rsidRDefault="00B50B69" w:rsidP="00B50B69">
      <w:pPr>
        <w:jc w:val="both"/>
        <w:rPr>
          <w:b/>
          <w:szCs w:val="22"/>
          <w:lang w:val="sl-SI" w:eastAsia="sl-SI"/>
        </w:rPr>
      </w:pPr>
    </w:p>
    <w:p w14:paraId="4A4C79F5" w14:textId="77777777" w:rsidR="00B50B69" w:rsidRPr="00B50B69" w:rsidRDefault="00B50B69" w:rsidP="00B50B69">
      <w:pPr>
        <w:rPr>
          <w:rFonts w:asciiTheme="majorHAnsi" w:hAnsiTheme="majorHAnsi" w:cstheme="majorHAnsi"/>
          <w:szCs w:val="22"/>
          <w:lang w:val="sl-SI" w:eastAsia="sl-SI"/>
        </w:rPr>
      </w:pPr>
      <w:r w:rsidRPr="00B50B69">
        <w:rPr>
          <w:rFonts w:asciiTheme="majorHAnsi" w:hAnsiTheme="majorHAnsi" w:cstheme="majorHAnsi"/>
          <w:szCs w:val="22"/>
          <w:lang w:val="sl-SI" w:eastAsia="sl-SI"/>
        </w:rPr>
        <w:t>Navzoči so bili 4  člani.</w:t>
      </w:r>
    </w:p>
    <w:p w14:paraId="72EF817F" w14:textId="77777777" w:rsidR="00B50B69" w:rsidRPr="00B50B69" w:rsidRDefault="00B50B69" w:rsidP="00B50B69">
      <w:pPr>
        <w:rPr>
          <w:rFonts w:asciiTheme="majorHAnsi" w:hAnsiTheme="majorHAnsi" w:cstheme="majorHAnsi"/>
          <w:szCs w:val="22"/>
          <w:lang w:val="sl-SI" w:eastAsia="sl-SI"/>
        </w:rPr>
      </w:pPr>
      <w:r w:rsidRPr="00B50B69">
        <w:rPr>
          <w:rFonts w:asciiTheme="majorHAnsi" w:hAnsiTheme="majorHAnsi" w:cstheme="majorHAnsi"/>
          <w:szCs w:val="22"/>
          <w:lang w:val="sl-SI" w:eastAsia="sl-SI"/>
        </w:rPr>
        <w:t>Za so glasovali 4 člani. Proti je glasovalo0  članov.</w:t>
      </w:r>
    </w:p>
    <w:p w14:paraId="6947C8A4" w14:textId="77777777" w:rsidR="00B50B69" w:rsidRPr="00B50B69" w:rsidRDefault="00B50B69" w:rsidP="00B50B69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 w:rsidRPr="00B50B69">
        <w:rPr>
          <w:rFonts w:asciiTheme="majorHAnsi" w:hAnsiTheme="majorHAnsi" w:cstheme="majorHAnsi"/>
          <w:b/>
          <w:szCs w:val="22"/>
          <w:lang w:val="sl-SI" w:eastAsia="sl-SI"/>
        </w:rPr>
        <w:t>Sklep je bil sprejet.</w:t>
      </w:r>
    </w:p>
    <w:p w14:paraId="01E91DD0" w14:textId="77777777" w:rsidR="00B50B69" w:rsidRDefault="00B50B69" w:rsidP="00B50B69">
      <w:pPr>
        <w:jc w:val="both"/>
        <w:rPr>
          <w:b/>
          <w:szCs w:val="22"/>
          <w:lang w:val="sl-SI" w:eastAsia="sl-SI"/>
        </w:rPr>
      </w:pPr>
    </w:p>
    <w:p w14:paraId="67296D0E" w14:textId="77777777" w:rsidR="00664EBC" w:rsidRPr="002544E6" w:rsidRDefault="00664EBC" w:rsidP="002544E6">
      <w:pPr>
        <w:pStyle w:val="Odstavekseznama"/>
        <w:numPr>
          <w:ilvl w:val="0"/>
          <w:numId w:val="27"/>
        </w:numPr>
        <w:jc w:val="both"/>
        <w:rPr>
          <w:b/>
          <w:szCs w:val="22"/>
          <w:u w:val="single"/>
          <w:lang w:val="sl-SI" w:eastAsia="sl-SI"/>
        </w:rPr>
      </w:pPr>
      <w:r w:rsidRPr="002544E6">
        <w:rPr>
          <w:b/>
          <w:szCs w:val="22"/>
          <w:u w:val="single"/>
          <w:lang w:val="sl-SI" w:eastAsia="sl-SI"/>
        </w:rPr>
        <w:t>Palestinska ulica/trg</w:t>
      </w:r>
      <w:r w:rsidR="00B50B69">
        <w:rPr>
          <w:b/>
          <w:szCs w:val="22"/>
          <w:u w:val="single"/>
          <w:lang w:val="sl-SI" w:eastAsia="sl-SI"/>
        </w:rPr>
        <w:t xml:space="preserve"> (brez lokacije):</w:t>
      </w:r>
    </w:p>
    <w:p w14:paraId="3B49B0A5" w14:textId="77777777" w:rsidR="00D35542" w:rsidRPr="003A02EA" w:rsidRDefault="00D35542" w:rsidP="003A02EA">
      <w:pPr>
        <w:pStyle w:val="Odstavekseznama"/>
        <w:jc w:val="both"/>
        <w:rPr>
          <w:b/>
          <w:szCs w:val="22"/>
          <w:lang w:val="sl-SI" w:eastAsia="sl-SI"/>
        </w:rPr>
      </w:pPr>
    </w:p>
    <w:p w14:paraId="150A6C68" w14:textId="77777777" w:rsidR="00664EBC" w:rsidRPr="003A02EA" w:rsidRDefault="00D35542" w:rsidP="00664EBC">
      <w:pPr>
        <w:jc w:val="both"/>
        <w:rPr>
          <w:b/>
          <w:szCs w:val="22"/>
          <w:lang w:val="sl-SI" w:eastAsia="sl-SI"/>
        </w:rPr>
      </w:pPr>
      <w:r w:rsidRPr="003A02EA">
        <w:rPr>
          <w:b/>
          <w:szCs w:val="22"/>
          <w:lang w:val="sl-SI" w:eastAsia="sl-SI"/>
        </w:rPr>
        <w:t>Predlagatelj Jernej Trebežnik je podal predlog (na obrazcu) za poimenovanje P</w:t>
      </w:r>
      <w:r w:rsidR="00B50B69">
        <w:rPr>
          <w:b/>
          <w:szCs w:val="22"/>
          <w:lang w:val="sl-SI" w:eastAsia="sl-SI"/>
        </w:rPr>
        <w:t>alestinska ulica.</w:t>
      </w:r>
    </w:p>
    <w:p w14:paraId="4BED89AD" w14:textId="77777777" w:rsidR="00D35542" w:rsidRPr="003A02EA" w:rsidRDefault="00D35542" w:rsidP="00664EBC">
      <w:pPr>
        <w:jc w:val="both"/>
        <w:rPr>
          <w:b/>
          <w:szCs w:val="22"/>
          <w:u w:val="single"/>
          <w:lang w:val="sl-SI" w:eastAsia="sl-SI"/>
        </w:rPr>
      </w:pPr>
    </w:p>
    <w:p w14:paraId="72C79F04" w14:textId="77777777" w:rsidR="00D35542" w:rsidRDefault="00D35542" w:rsidP="00D35542">
      <w:pPr>
        <w:jc w:val="both"/>
        <w:rPr>
          <w:b/>
          <w:szCs w:val="22"/>
          <w:lang w:val="sl-SI" w:eastAsia="sl-SI"/>
        </w:rPr>
      </w:pPr>
      <w:r w:rsidRPr="00D35542">
        <w:rPr>
          <w:b/>
          <w:szCs w:val="22"/>
          <w:lang w:val="sl-SI" w:eastAsia="sl-SI"/>
        </w:rPr>
        <w:t xml:space="preserve">Razprava: </w:t>
      </w:r>
      <w:r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6F2C4F3E" w14:textId="77777777" w:rsidR="00D35542" w:rsidRDefault="00D35542" w:rsidP="00664EBC">
      <w:pPr>
        <w:jc w:val="both"/>
        <w:rPr>
          <w:b/>
          <w:szCs w:val="22"/>
          <w:highlight w:val="yellow"/>
          <w:u w:val="single"/>
          <w:lang w:val="sl-SI" w:eastAsia="sl-SI"/>
        </w:rPr>
      </w:pPr>
    </w:p>
    <w:p w14:paraId="11E8E1DB" w14:textId="77777777" w:rsidR="007D5B1E" w:rsidRPr="002F3257" w:rsidRDefault="007D5B1E" w:rsidP="007D5B1E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Sklep:</w:t>
      </w:r>
    </w:p>
    <w:p w14:paraId="2E2D4A6D" w14:textId="77777777" w:rsidR="007D5B1E" w:rsidRPr="002F3257" w:rsidRDefault="007D5B1E" w:rsidP="007D5B1E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Komisija za poimenovanje naselij in ulice Mestne občine Ljubljana je obravnavala predlog Jerneja Trebežnika za poimenovanje Palestinske ulice in predloga ne podpira.</w:t>
      </w:r>
    </w:p>
    <w:p w14:paraId="1A8D1676" w14:textId="77777777" w:rsidR="007D5B1E" w:rsidRPr="002F3257" w:rsidRDefault="007D5B1E" w:rsidP="007D5B1E">
      <w:pPr>
        <w:jc w:val="both"/>
        <w:rPr>
          <w:b/>
          <w:szCs w:val="22"/>
          <w:lang w:val="sl-SI" w:eastAsia="sl-SI"/>
        </w:rPr>
      </w:pPr>
    </w:p>
    <w:p w14:paraId="31A35EB2" w14:textId="77777777" w:rsidR="007D5B1E" w:rsidRPr="00DB660A" w:rsidRDefault="007D5B1E" w:rsidP="007D5B1E">
      <w:pPr>
        <w:jc w:val="both"/>
        <w:rPr>
          <w:szCs w:val="22"/>
          <w:lang w:eastAsia="sl-SI"/>
        </w:rPr>
      </w:pPr>
      <w:r>
        <w:rPr>
          <w:b/>
          <w:szCs w:val="22"/>
          <w:lang w:eastAsia="sl-SI"/>
        </w:rPr>
        <w:t xml:space="preserve">Obrazložitev: </w:t>
      </w:r>
      <w:r w:rsidRPr="00DB660A">
        <w:rPr>
          <w:szCs w:val="22"/>
          <w:lang w:eastAsia="sl-SI"/>
        </w:rPr>
        <w:t>Trenutno ni primernih ulic za poimenovanje v centru mesta kamor ta predlog sodi, se predlog uvrsti na Seznam prostih imen.</w:t>
      </w:r>
    </w:p>
    <w:p w14:paraId="6374A47C" w14:textId="77777777" w:rsidR="00D35542" w:rsidRPr="00D35542" w:rsidRDefault="00D35542" w:rsidP="00D35542">
      <w:pPr>
        <w:jc w:val="both"/>
        <w:rPr>
          <w:b/>
          <w:szCs w:val="22"/>
          <w:lang w:val="sl-SI" w:eastAsia="sl-SI"/>
        </w:rPr>
      </w:pPr>
    </w:p>
    <w:p w14:paraId="0CD71060" w14:textId="77777777" w:rsidR="00D35542" w:rsidRPr="000D34B3" w:rsidRDefault="00D35542" w:rsidP="00D35542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so bili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319BF8DC" w14:textId="77777777" w:rsidR="00D35542" w:rsidRPr="000D34B3" w:rsidRDefault="00D35542" w:rsidP="00D35542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glasoval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i. Proti je glasovalo0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47A6DC6C" w14:textId="77777777" w:rsidR="00D35542" w:rsidRDefault="00D35542" w:rsidP="00D35542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Sklep je bil sprejet.</w:t>
      </w:r>
    </w:p>
    <w:p w14:paraId="67630688" w14:textId="77777777" w:rsidR="00D35542" w:rsidRDefault="00D35542" w:rsidP="00D35542">
      <w:pPr>
        <w:jc w:val="both"/>
        <w:rPr>
          <w:b/>
          <w:szCs w:val="22"/>
          <w:lang w:val="sl-SI" w:eastAsia="sl-SI"/>
        </w:rPr>
      </w:pPr>
    </w:p>
    <w:p w14:paraId="5CFE6D71" w14:textId="77777777" w:rsidR="00664EBC" w:rsidRDefault="00664EBC" w:rsidP="00664EBC">
      <w:pPr>
        <w:jc w:val="both"/>
        <w:rPr>
          <w:b/>
          <w:szCs w:val="22"/>
          <w:highlight w:val="yellow"/>
          <w:u w:val="single"/>
          <w:lang w:val="sl-SI" w:eastAsia="sl-SI"/>
        </w:rPr>
      </w:pPr>
    </w:p>
    <w:p w14:paraId="27B96051" w14:textId="77777777" w:rsidR="00664EBC" w:rsidRPr="003A02EA" w:rsidRDefault="00664EBC" w:rsidP="002544E6">
      <w:pPr>
        <w:pStyle w:val="Odstavekseznama"/>
        <w:numPr>
          <w:ilvl w:val="0"/>
          <w:numId w:val="27"/>
        </w:numPr>
        <w:jc w:val="both"/>
        <w:rPr>
          <w:b/>
          <w:szCs w:val="22"/>
          <w:u w:val="single"/>
          <w:lang w:val="sl-SI" w:eastAsia="sl-SI"/>
        </w:rPr>
      </w:pPr>
      <w:r w:rsidRPr="003A02EA">
        <w:rPr>
          <w:b/>
          <w:szCs w:val="22"/>
          <w:u w:val="single"/>
          <w:lang w:val="sl-SI" w:eastAsia="sl-SI"/>
        </w:rPr>
        <w:t>Preimenovanje ulice Janeza Pavla II</w:t>
      </w:r>
      <w:r w:rsidR="00B50B69">
        <w:rPr>
          <w:b/>
          <w:szCs w:val="22"/>
          <w:u w:val="single"/>
          <w:lang w:val="sl-SI" w:eastAsia="sl-SI"/>
        </w:rPr>
        <w:t xml:space="preserve"> (brez obrazca):</w:t>
      </w:r>
    </w:p>
    <w:p w14:paraId="0DB0DC38" w14:textId="77777777" w:rsidR="00D35542" w:rsidRPr="003A02EA" w:rsidRDefault="00D35542" w:rsidP="00664EBC">
      <w:pPr>
        <w:jc w:val="both"/>
        <w:rPr>
          <w:b/>
          <w:szCs w:val="22"/>
          <w:lang w:val="sl-SI" w:eastAsia="sl-SI"/>
        </w:rPr>
      </w:pPr>
    </w:p>
    <w:p w14:paraId="54FD0D2F" w14:textId="77777777" w:rsidR="00D35542" w:rsidRPr="003A02EA" w:rsidRDefault="00D35542" w:rsidP="00664EBC">
      <w:pPr>
        <w:jc w:val="both"/>
        <w:rPr>
          <w:b/>
          <w:szCs w:val="22"/>
          <w:lang w:val="sl-SI" w:eastAsia="sl-SI"/>
        </w:rPr>
      </w:pPr>
      <w:r w:rsidRPr="003A02EA">
        <w:rPr>
          <w:b/>
          <w:szCs w:val="22"/>
          <w:lang w:val="sl-SI" w:eastAsia="sl-SI"/>
        </w:rPr>
        <w:t xml:space="preserve">Predlagatelja Marko in Urška Batista preimenovanje Ulice </w:t>
      </w:r>
      <w:r w:rsidR="003A02EA" w:rsidRPr="003A02EA">
        <w:rPr>
          <w:b/>
          <w:szCs w:val="22"/>
          <w:lang w:val="sl-SI" w:eastAsia="sl-SI"/>
        </w:rPr>
        <w:t>J</w:t>
      </w:r>
      <w:r w:rsidRPr="003A02EA">
        <w:rPr>
          <w:b/>
          <w:szCs w:val="22"/>
          <w:lang w:val="sl-SI" w:eastAsia="sl-SI"/>
        </w:rPr>
        <w:t>aneza Pavla</w:t>
      </w:r>
      <w:r w:rsidR="003A02EA" w:rsidRPr="003A02EA">
        <w:rPr>
          <w:b/>
          <w:szCs w:val="22"/>
          <w:lang w:val="sl-SI" w:eastAsia="sl-SI"/>
        </w:rPr>
        <w:t xml:space="preserve"> II v Ulica Papeža Frančiška.</w:t>
      </w:r>
    </w:p>
    <w:p w14:paraId="0AEFB0CC" w14:textId="77777777" w:rsidR="00D35542" w:rsidRPr="003A02EA" w:rsidRDefault="00D35542" w:rsidP="00664EBC">
      <w:pPr>
        <w:jc w:val="both"/>
        <w:rPr>
          <w:b/>
          <w:szCs w:val="22"/>
          <w:lang w:val="sl-SI" w:eastAsia="sl-SI"/>
        </w:rPr>
      </w:pPr>
    </w:p>
    <w:p w14:paraId="285E4B17" w14:textId="77777777" w:rsidR="003A02EA" w:rsidRDefault="003A02EA" w:rsidP="003A02EA">
      <w:pPr>
        <w:jc w:val="both"/>
        <w:rPr>
          <w:b/>
          <w:szCs w:val="22"/>
          <w:lang w:val="sl-SI" w:eastAsia="sl-SI"/>
        </w:rPr>
      </w:pPr>
      <w:r w:rsidRPr="00D35542">
        <w:rPr>
          <w:b/>
          <w:szCs w:val="22"/>
          <w:lang w:val="sl-SI" w:eastAsia="sl-SI"/>
        </w:rPr>
        <w:t xml:space="preserve">Razprava: </w:t>
      </w:r>
      <w:r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4473880C" w14:textId="77777777" w:rsidR="003A02EA" w:rsidRDefault="003A02EA" w:rsidP="003A02EA">
      <w:pPr>
        <w:jc w:val="both"/>
        <w:rPr>
          <w:b/>
          <w:szCs w:val="22"/>
          <w:highlight w:val="yellow"/>
          <w:u w:val="single"/>
          <w:lang w:val="sl-SI" w:eastAsia="sl-SI"/>
        </w:rPr>
      </w:pPr>
    </w:p>
    <w:p w14:paraId="1F371445" w14:textId="77777777" w:rsidR="00335DE1" w:rsidRPr="002F3257" w:rsidRDefault="00335DE1" w:rsidP="00335DE1">
      <w:pPr>
        <w:jc w:val="both"/>
        <w:rPr>
          <w:b/>
          <w:szCs w:val="22"/>
          <w:lang w:val="sl-SI" w:eastAsia="sl-SI"/>
        </w:rPr>
      </w:pPr>
    </w:p>
    <w:p w14:paraId="1F1161BA" w14:textId="77777777" w:rsidR="00335DE1" w:rsidRPr="002F3257" w:rsidRDefault="00335DE1" w:rsidP="00335DE1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sklep:</w:t>
      </w:r>
    </w:p>
    <w:p w14:paraId="78DEDB0F" w14:textId="77777777" w:rsidR="00335DE1" w:rsidRPr="002F3257" w:rsidRDefault="00335DE1" w:rsidP="00335DE1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Komisija za poimenovanje naselij in ulice Mestne občine Ljubljana je obravnavala predlog Marka in Urške Batista za preimenovanja Ulice Janeza Pavla II v Ulico papeža Frančiška (brez obrazca) in predloga ne podpira.</w:t>
      </w:r>
    </w:p>
    <w:p w14:paraId="1886BB06" w14:textId="77777777" w:rsidR="00335DE1" w:rsidRPr="002F3257" w:rsidRDefault="00335DE1" w:rsidP="00335DE1">
      <w:pPr>
        <w:jc w:val="both"/>
        <w:rPr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 xml:space="preserve">Obrazložitev: </w:t>
      </w:r>
      <w:r w:rsidRPr="002F3257">
        <w:rPr>
          <w:szCs w:val="22"/>
          <w:lang w:val="sl-SI" w:eastAsia="sl-SI"/>
        </w:rPr>
        <w:t>Komisija za poimenovanje naselij in ulic MOL ne podpira preimenovanj ulic in ker se lahko imenuje po umrli osebi šele 2 leti po smrti, se predlog zavrne.</w:t>
      </w:r>
    </w:p>
    <w:p w14:paraId="03C1904D" w14:textId="77777777" w:rsidR="003A02EA" w:rsidRPr="000D34B3" w:rsidRDefault="003A02EA" w:rsidP="003A02EA">
      <w:pPr>
        <w:jc w:val="both"/>
        <w:rPr>
          <w:rFonts w:asciiTheme="majorHAnsi" w:hAnsiTheme="majorHAnsi" w:cstheme="majorHAnsi"/>
          <w:szCs w:val="22"/>
          <w:lang w:val="sl-SI" w:eastAsia="sl-SI"/>
        </w:rPr>
      </w:pPr>
    </w:p>
    <w:p w14:paraId="33C99983" w14:textId="77777777" w:rsidR="003A02EA" w:rsidRPr="000D34B3" w:rsidRDefault="003A02EA" w:rsidP="003A02EA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glasoval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i. Proti je glasovalo 0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581311A0" w14:textId="77777777" w:rsidR="003A02EA" w:rsidRDefault="003A02EA" w:rsidP="003A02EA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Sklep je bil sprejet.</w:t>
      </w:r>
    </w:p>
    <w:p w14:paraId="6E981B90" w14:textId="77777777" w:rsidR="00664EBC" w:rsidRDefault="00664EBC" w:rsidP="00664EBC">
      <w:pPr>
        <w:jc w:val="both"/>
        <w:rPr>
          <w:b/>
          <w:szCs w:val="22"/>
          <w:highlight w:val="yellow"/>
          <w:lang w:val="sl-SI" w:eastAsia="sl-SI"/>
        </w:rPr>
      </w:pPr>
    </w:p>
    <w:p w14:paraId="5C66477D" w14:textId="77777777" w:rsidR="00664EBC" w:rsidRDefault="00664EBC" w:rsidP="00664EBC">
      <w:pPr>
        <w:jc w:val="both"/>
        <w:rPr>
          <w:b/>
          <w:szCs w:val="22"/>
          <w:highlight w:val="yellow"/>
          <w:lang w:val="sl-SI" w:eastAsia="sl-SI"/>
        </w:rPr>
      </w:pPr>
    </w:p>
    <w:p w14:paraId="5AD18111" w14:textId="77777777" w:rsidR="00664EBC" w:rsidRDefault="00664EBC" w:rsidP="002544E6">
      <w:pPr>
        <w:pStyle w:val="Odstavekseznama"/>
        <w:numPr>
          <w:ilvl w:val="0"/>
          <w:numId w:val="27"/>
        </w:numPr>
        <w:jc w:val="both"/>
        <w:rPr>
          <w:b/>
          <w:szCs w:val="22"/>
          <w:u w:val="single"/>
          <w:lang w:val="sl-SI" w:eastAsia="sl-SI"/>
        </w:rPr>
      </w:pPr>
      <w:r w:rsidRPr="003A02EA">
        <w:rPr>
          <w:b/>
          <w:szCs w:val="22"/>
          <w:u w:val="single"/>
          <w:lang w:val="sl-SI" w:eastAsia="sl-SI"/>
        </w:rPr>
        <w:lastRenderedPageBreak/>
        <w:t>Poimenovanje Ada Krivic NOB aktivistka</w:t>
      </w:r>
      <w:r w:rsidR="00B50B69">
        <w:rPr>
          <w:b/>
          <w:szCs w:val="22"/>
          <w:u w:val="single"/>
          <w:lang w:val="sl-SI" w:eastAsia="sl-SI"/>
        </w:rPr>
        <w:t xml:space="preserve"> (brez obrazca)</w:t>
      </w:r>
    </w:p>
    <w:p w14:paraId="32515047" w14:textId="77777777" w:rsidR="00B50B69" w:rsidRPr="003A02EA" w:rsidRDefault="00B50B69" w:rsidP="00B50B69">
      <w:pPr>
        <w:pStyle w:val="Odstavekseznama"/>
        <w:jc w:val="both"/>
        <w:rPr>
          <w:b/>
          <w:szCs w:val="22"/>
          <w:u w:val="single"/>
          <w:lang w:val="sl-SI" w:eastAsia="sl-SI"/>
        </w:rPr>
      </w:pPr>
    </w:p>
    <w:p w14:paraId="74818B3B" w14:textId="77777777" w:rsidR="003A02EA" w:rsidRPr="003A02EA" w:rsidRDefault="003A02EA" w:rsidP="003A02EA">
      <w:pPr>
        <w:jc w:val="both"/>
        <w:rPr>
          <w:b/>
          <w:szCs w:val="22"/>
          <w:lang w:val="sl-SI" w:eastAsia="sl-SI"/>
        </w:rPr>
      </w:pPr>
      <w:r w:rsidRPr="003A02EA">
        <w:rPr>
          <w:b/>
          <w:szCs w:val="22"/>
          <w:lang w:val="sl-SI" w:eastAsia="sl-SI"/>
        </w:rPr>
        <w:t>Predlagatelj Dalibor Jovanovič predlaga poimenovanje ulice po Adi Krivic (aktivistka OF ipd)., brez obrazca in lokacije).</w:t>
      </w:r>
    </w:p>
    <w:p w14:paraId="28C755AA" w14:textId="77777777" w:rsidR="003A02EA" w:rsidRDefault="003A02EA" w:rsidP="003A02EA">
      <w:pPr>
        <w:jc w:val="both"/>
        <w:rPr>
          <w:b/>
          <w:szCs w:val="22"/>
          <w:highlight w:val="yellow"/>
          <w:lang w:val="sl-SI" w:eastAsia="sl-SI"/>
        </w:rPr>
      </w:pPr>
    </w:p>
    <w:p w14:paraId="022E1EB9" w14:textId="77777777" w:rsidR="003A02EA" w:rsidRDefault="003A02EA" w:rsidP="003A02EA">
      <w:pPr>
        <w:jc w:val="both"/>
        <w:rPr>
          <w:b/>
          <w:szCs w:val="22"/>
          <w:lang w:val="sl-SI" w:eastAsia="sl-SI"/>
        </w:rPr>
      </w:pPr>
      <w:r w:rsidRPr="00D35542">
        <w:rPr>
          <w:b/>
          <w:szCs w:val="22"/>
          <w:lang w:val="sl-SI" w:eastAsia="sl-SI"/>
        </w:rPr>
        <w:t xml:space="preserve">Razprava: </w:t>
      </w:r>
      <w:r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3E5D4904" w14:textId="77777777" w:rsidR="003A02EA" w:rsidRDefault="003A02EA" w:rsidP="003A02EA">
      <w:pPr>
        <w:jc w:val="both"/>
        <w:rPr>
          <w:b/>
          <w:szCs w:val="22"/>
          <w:highlight w:val="yellow"/>
          <w:u w:val="single"/>
          <w:lang w:val="sl-SI" w:eastAsia="sl-SI"/>
        </w:rPr>
      </w:pPr>
    </w:p>
    <w:p w14:paraId="1BC705EF" w14:textId="77777777" w:rsidR="00BA214A" w:rsidRPr="002F3257" w:rsidRDefault="00BA214A" w:rsidP="00BA214A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sklep:</w:t>
      </w:r>
    </w:p>
    <w:p w14:paraId="3D3B6662" w14:textId="77777777" w:rsidR="00BA214A" w:rsidRPr="002F3257" w:rsidRDefault="00BA214A" w:rsidP="00BA214A">
      <w:pPr>
        <w:jc w:val="both"/>
        <w:rPr>
          <w:b/>
          <w:szCs w:val="22"/>
          <w:lang w:val="sl-SI" w:eastAsia="sl-SI"/>
        </w:rPr>
      </w:pPr>
      <w:r w:rsidRPr="002F3257">
        <w:rPr>
          <w:b/>
          <w:szCs w:val="22"/>
          <w:lang w:val="sl-SI" w:eastAsia="sl-SI"/>
        </w:rPr>
        <w:t>Komisija za poimenovanje naselij in ulic Mestne občine Ljubljana je obravnavala predlog Daliborja Jovanoviča za poimenovanje Ulice Ade Krivic in predlog zavrnila.</w:t>
      </w:r>
    </w:p>
    <w:p w14:paraId="2AD39F29" w14:textId="77777777" w:rsidR="00BA214A" w:rsidRPr="002F3257" w:rsidRDefault="00BA214A" w:rsidP="00BA214A">
      <w:pPr>
        <w:jc w:val="both"/>
        <w:rPr>
          <w:b/>
          <w:szCs w:val="22"/>
          <w:lang w:val="sl-SI" w:eastAsia="sl-SI"/>
        </w:rPr>
      </w:pPr>
    </w:p>
    <w:p w14:paraId="138DAE68" w14:textId="77777777" w:rsidR="00BA214A" w:rsidRPr="00AC291F" w:rsidRDefault="00BA214A" w:rsidP="00BA214A">
      <w:pPr>
        <w:jc w:val="both"/>
        <w:rPr>
          <w:szCs w:val="22"/>
          <w:lang w:eastAsia="sl-SI"/>
        </w:rPr>
      </w:pPr>
      <w:r>
        <w:rPr>
          <w:b/>
          <w:szCs w:val="22"/>
          <w:lang w:eastAsia="sl-SI"/>
        </w:rPr>
        <w:t xml:space="preserve">Obrazložitev: </w:t>
      </w:r>
      <w:r w:rsidRPr="00AC291F">
        <w:rPr>
          <w:szCs w:val="22"/>
          <w:lang w:eastAsia="sl-SI"/>
        </w:rPr>
        <w:t>Trenutno ni primernih ulic za poimenovanje v centru mesta, zato se predlog uvrsti na Seznam prostih imen.</w:t>
      </w:r>
    </w:p>
    <w:p w14:paraId="3D687C56" w14:textId="77777777" w:rsidR="003A02EA" w:rsidRDefault="003A02EA" w:rsidP="003A02EA">
      <w:pPr>
        <w:jc w:val="both"/>
        <w:rPr>
          <w:b/>
          <w:szCs w:val="22"/>
          <w:lang w:val="sl-SI" w:eastAsia="sl-SI"/>
        </w:rPr>
      </w:pPr>
    </w:p>
    <w:p w14:paraId="6C76BDB1" w14:textId="77777777" w:rsidR="002544E6" w:rsidRPr="00D35542" w:rsidRDefault="002544E6" w:rsidP="003A02EA">
      <w:pPr>
        <w:jc w:val="both"/>
        <w:rPr>
          <w:b/>
          <w:szCs w:val="22"/>
          <w:lang w:val="sl-SI" w:eastAsia="sl-SI"/>
        </w:rPr>
      </w:pPr>
      <w:r>
        <w:rPr>
          <w:b/>
          <w:szCs w:val="22"/>
          <w:lang w:val="sl-SI" w:eastAsia="sl-SI"/>
        </w:rPr>
        <w:t>Glasovanje:</w:t>
      </w:r>
    </w:p>
    <w:p w14:paraId="22580FF6" w14:textId="77777777" w:rsidR="003A02EA" w:rsidRPr="000D34B3" w:rsidRDefault="003A02EA" w:rsidP="003A02EA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so bili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27691022" w14:textId="77777777" w:rsidR="003A02EA" w:rsidRPr="000D34B3" w:rsidRDefault="003A02EA" w:rsidP="003A02EA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glasoval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i. Proti je glasovalo0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049CB1EF" w14:textId="77777777" w:rsidR="003A02EA" w:rsidRDefault="003A02EA" w:rsidP="003A02EA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Sklep je bil sprejet.</w:t>
      </w:r>
    </w:p>
    <w:p w14:paraId="0A62DF8A" w14:textId="77777777" w:rsidR="003A02EA" w:rsidRDefault="003A02EA" w:rsidP="003A02EA">
      <w:pPr>
        <w:jc w:val="both"/>
        <w:rPr>
          <w:b/>
          <w:szCs w:val="22"/>
          <w:highlight w:val="yellow"/>
          <w:lang w:val="sl-SI" w:eastAsia="sl-SI"/>
        </w:rPr>
      </w:pPr>
    </w:p>
    <w:p w14:paraId="0E267013" w14:textId="77777777" w:rsidR="002544E6" w:rsidRPr="00B50B69" w:rsidRDefault="002544E6" w:rsidP="00B50B69">
      <w:pPr>
        <w:pStyle w:val="Odstavekseznama"/>
        <w:numPr>
          <w:ilvl w:val="0"/>
          <w:numId w:val="27"/>
        </w:numPr>
        <w:jc w:val="both"/>
        <w:rPr>
          <w:b/>
          <w:szCs w:val="22"/>
          <w:u w:val="single"/>
          <w:lang w:val="sl-SI" w:eastAsia="sl-SI"/>
        </w:rPr>
      </w:pPr>
      <w:r w:rsidRPr="00B50B69">
        <w:rPr>
          <w:b/>
          <w:szCs w:val="22"/>
          <w:u w:val="single"/>
          <w:lang w:val="sl-SI" w:eastAsia="sl-SI"/>
        </w:rPr>
        <w:t>Predlog poimenovanja ulice po državi Uzbekistan</w:t>
      </w:r>
      <w:r w:rsidR="00B50B69" w:rsidRPr="00B50B69">
        <w:rPr>
          <w:b/>
          <w:szCs w:val="22"/>
          <w:u w:val="single"/>
          <w:lang w:val="sl-SI" w:eastAsia="sl-SI"/>
        </w:rPr>
        <w:t xml:space="preserve"> (brez obrazca)</w:t>
      </w:r>
    </w:p>
    <w:p w14:paraId="73A6528E" w14:textId="77777777" w:rsidR="002544E6" w:rsidRDefault="002544E6" w:rsidP="002544E6">
      <w:pPr>
        <w:jc w:val="both"/>
        <w:rPr>
          <w:b/>
          <w:szCs w:val="22"/>
          <w:u w:val="single"/>
          <w:lang w:val="sl-SI" w:eastAsia="sl-SI"/>
        </w:rPr>
      </w:pPr>
    </w:p>
    <w:p w14:paraId="4EBA00A1" w14:textId="77777777" w:rsidR="002544E6" w:rsidRPr="002544E6" w:rsidRDefault="002544E6" w:rsidP="002544E6">
      <w:pPr>
        <w:jc w:val="both"/>
        <w:rPr>
          <w:b/>
          <w:szCs w:val="22"/>
          <w:lang w:val="sl-SI" w:eastAsia="sl-SI"/>
        </w:rPr>
      </w:pPr>
      <w:r w:rsidRPr="002544E6">
        <w:rPr>
          <w:b/>
          <w:szCs w:val="22"/>
          <w:lang w:val="sl-SI" w:eastAsia="sl-SI"/>
        </w:rPr>
        <w:t>Služba za mednarodne odnose MOL je posredovala idejo o poimenovanju ulice po Uzbekistanu.</w:t>
      </w:r>
    </w:p>
    <w:p w14:paraId="50B701D2" w14:textId="77777777" w:rsidR="002544E6" w:rsidRPr="002544E6" w:rsidRDefault="002544E6" w:rsidP="002544E6">
      <w:pPr>
        <w:jc w:val="both"/>
        <w:rPr>
          <w:b/>
          <w:szCs w:val="22"/>
          <w:lang w:val="sl-SI" w:eastAsia="sl-SI"/>
        </w:rPr>
      </w:pPr>
    </w:p>
    <w:p w14:paraId="17CDAD42" w14:textId="77777777" w:rsidR="002544E6" w:rsidRPr="002544E6" w:rsidRDefault="002544E6" w:rsidP="002544E6">
      <w:pPr>
        <w:jc w:val="both"/>
        <w:rPr>
          <w:b/>
          <w:szCs w:val="22"/>
          <w:lang w:val="sl-SI" w:eastAsia="sl-SI"/>
        </w:rPr>
      </w:pPr>
      <w:r w:rsidRPr="002544E6">
        <w:rPr>
          <w:b/>
          <w:szCs w:val="22"/>
          <w:lang w:val="sl-SI" w:eastAsia="sl-SI"/>
        </w:rPr>
        <w:t xml:space="preserve">Razprava: </w:t>
      </w:r>
      <w:r w:rsidRPr="002544E6">
        <w:rPr>
          <w:rFonts w:asciiTheme="majorHAnsi" w:hAnsiTheme="majorHAnsi" w:cstheme="majorHAnsi"/>
          <w:szCs w:val="22"/>
          <w:lang w:val="sl-SI" w:eastAsia="sl-SI"/>
        </w:rPr>
        <w:t>Stanka Ferenčak Marin, Mojca Sojer, Maruša Babnik, Arne Jakob Zakrajšek, Suzana Tibaut</w:t>
      </w:r>
    </w:p>
    <w:p w14:paraId="487C79E5" w14:textId="77777777" w:rsidR="002544E6" w:rsidRDefault="002544E6" w:rsidP="002544E6">
      <w:pPr>
        <w:jc w:val="both"/>
        <w:rPr>
          <w:b/>
          <w:szCs w:val="22"/>
          <w:highlight w:val="yellow"/>
          <w:u w:val="single"/>
          <w:lang w:val="sl-SI" w:eastAsia="sl-SI"/>
        </w:rPr>
      </w:pPr>
    </w:p>
    <w:p w14:paraId="6A5D1384" w14:textId="77777777" w:rsidR="002544E6" w:rsidRPr="002544E6" w:rsidRDefault="002544E6" w:rsidP="002544E6">
      <w:pPr>
        <w:jc w:val="both"/>
        <w:rPr>
          <w:b/>
          <w:szCs w:val="22"/>
          <w:lang w:val="sl-SI" w:eastAsia="sl-SI"/>
        </w:rPr>
      </w:pPr>
      <w:r w:rsidRPr="002544E6">
        <w:rPr>
          <w:b/>
          <w:szCs w:val="22"/>
          <w:lang w:val="sl-SI" w:eastAsia="sl-SI"/>
        </w:rPr>
        <w:t>Sklep: Ko bo imela Komisija za poimenovanje naselij in ulic dovolj potrebnih podatkov bo odločala o tej pobudi.</w:t>
      </w:r>
    </w:p>
    <w:p w14:paraId="0FC29A2E" w14:textId="77777777" w:rsidR="002544E6" w:rsidRDefault="002544E6" w:rsidP="002544E6">
      <w:pPr>
        <w:jc w:val="both"/>
        <w:rPr>
          <w:b/>
          <w:szCs w:val="22"/>
          <w:lang w:val="sl-SI" w:eastAsia="sl-SI"/>
        </w:rPr>
      </w:pPr>
    </w:p>
    <w:p w14:paraId="37A1876A" w14:textId="77777777" w:rsidR="002544E6" w:rsidRPr="00D35542" w:rsidRDefault="002544E6" w:rsidP="002544E6">
      <w:pPr>
        <w:jc w:val="both"/>
        <w:rPr>
          <w:b/>
          <w:szCs w:val="22"/>
          <w:lang w:val="sl-SI" w:eastAsia="sl-SI"/>
        </w:rPr>
      </w:pPr>
      <w:r>
        <w:rPr>
          <w:b/>
          <w:szCs w:val="22"/>
          <w:lang w:val="sl-SI" w:eastAsia="sl-SI"/>
        </w:rPr>
        <w:t>Glasovanje:</w:t>
      </w:r>
    </w:p>
    <w:p w14:paraId="4AD4C9E5" w14:textId="77777777" w:rsidR="002544E6" w:rsidRPr="000D34B3" w:rsidRDefault="002544E6" w:rsidP="002544E6">
      <w:pPr>
        <w:rPr>
          <w:rFonts w:asciiTheme="majorHAnsi" w:hAnsiTheme="majorHAnsi" w:cstheme="majorHAnsi"/>
          <w:szCs w:val="22"/>
          <w:lang w:val="sl-SI" w:eastAsia="sl-SI"/>
        </w:rPr>
      </w:pPr>
      <w:r w:rsidRPr="000D34B3">
        <w:rPr>
          <w:rFonts w:asciiTheme="majorHAnsi" w:hAnsiTheme="majorHAnsi" w:cstheme="majorHAnsi"/>
          <w:szCs w:val="22"/>
          <w:lang w:val="sl-SI" w:eastAsia="sl-SI"/>
        </w:rPr>
        <w:t>Navzoči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 so bili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</w:t>
      </w:r>
      <w:r>
        <w:rPr>
          <w:rFonts w:asciiTheme="majorHAnsi" w:hAnsiTheme="majorHAnsi" w:cstheme="majorHAnsi"/>
          <w:szCs w:val="22"/>
          <w:lang w:val="sl-SI" w:eastAsia="sl-SI"/>
        </w:rPr>
        <w:t>i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.</w:t>
      </w:r>
    </w:p>
    <w:p w14:paraId="60522E9B" w14:textId="77777777" w:rsidR="002544E6" w:rsidRPr="000D34B3" w:rsidRDefault="002544E6" w:rsidP="002544E6">
      <w:pPr>
        <w:rPr>
          <w:rFonts w:asciiTheme="majorHAnsi" w:hAnsiTheme="majorHAnsi" w:cstheme="majorHAnsi"/>
          <w:szCs w:val="22"/>
          <w:lang w:val="sl-SI" w:eastAsia="sl-SI"/>
        </w:rPr>
      </w:pPr>
      <w:r>
        <w:rPr>
          <w:rFonts w:asciiTheme="majorHAnsi" w:hAnsiTheme="majorHAnsi" w:cstheme="majorHAnsi"/>
          <w:szCs w:val="22"/>
          <w:lang w:val="sl-SI" w:eastAsia="sl-SI"/>
        </w:rPr>
        <w:t>Za so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glasoval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 4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>član</w:t>
      </w:r>
      <w:r>
        <w:rPr>
          <w:rFonts w:asciiTheme="majorHAnsi" w:hAnsiTheme="majorHAnsi" w:cstheme="majorHAnsi"/>
          <w:szCs w:val="22"/>
          <w:lang w:val="sl-SI" w:eastAsia="sl-SI"/>
        </w:rPr>
        <w:t xml:space="preserve">i. Proti je glasovalo0 </w:t>
      </w:r>
      <w:r w:rsidRPr="000D34B3">
        <w:rPr>
          <w:rFonts w:asciiTheme="majorHAnsi" w:hAnsiTheme="majorHAnsi" w:cstheme="majorHAnsi"/>
          <w:szCs w:val="22"/>
          <w:lang w:val="sl-SI" w:eastAsia="sl-SI"/>
        </w:rPr>
        <w:t xml:space="preserve"> članov.</w:t>
      </w:r>
    </w:p>
    <w:p w14:paraId="4BD2D709" w14:textId="77777777" w:rsidR="002544E6" w:rsidRDefault="002544E6" w:rsidP="002544E6">
      <w:pPr>
        <w:jc w:val="both"/>
        <w:rPr>
          <w:rFonts w:asciiTheme="majorHAnsi" w:hAnsiTheme="majorHAnsi" w:cstheme="majorHAnsi"/>
          <w:b/>
          <w:szCs w:val="22"/>
          <w:lang w:val="sl-SI" w:eastAsia="sl-SI"/>
        </w:rPr>
      </w:pPr>
      <w:r>
        <w:rPr>
          <w:rFonts w:asciiTheme="majorHAnsi" w:hAnsiTheme="majorHAnsi" w:cstheme="majorHAnsi"/>
          <w:b/>
          <w:szCs w:val="22"/>
          <w:lang w:val="sl-SI" w:eastAsia="sl-SI"/>
        </w:rPr>
        <w:t>Sklep je bil sprejet.</w:t>
      </w:r>
    </w:p>
    <w:p w14:paraId="72904F3B" w14:textId="77777777" w:rsidR="002544E6" w:rsidRPr="002544E6" w:rsidRDefault="002544E6" w:rsidP="002544E6">
      <w:pPr>
        <w:jc w:val="both"/>
        <w:rPr>
          <w:b/>
          <w:szCs w:val="22"/>
          <w:u w:val="single"/>
          <w:lang w:val="sl-SI" w:eastAsia="sl-SI"/>
        </w:rPr>
      </w:pPr>
    </w:p>
    <w:p w14:paraId="253C77E8" w14:textId="77777777" w:rsidR="00F32032" w:rsidRDefault="006E5FBC" w:rsidP="000F10FD">
      <w:pPr>
        <w:jc w:val="center"/>
        <w:rPr>
          <w:b/>
          <w:szCs w:val="22"/>
        </w:rPr>
      </w:pPr>
      <w:r>
        <w:rPr>
          <w:b/>
          <w:szCs w:val="22"/>
        </w:rPr>
        <w:t>AD</w:t>
      </w:r>
      <w:r w:rsidR="004F725E">
        <w:rPr>
          <w:b/>
          <w:szCs w:val="22"/>
        </w:rPr>
        <w:t>/4</w:t>
      </w:r>
    </w:p>
    <w:p w14:paraId="1BD0C14C" w14:textId="77777777" w:rsidR="00C02AB2" w:rsidRPr="00F95251" w:rsidRDefault="00C02AB2" w:rsidP="000F10FD">
      <w:pPr>
        <w:jc w:val="center"/>
        <w:rPr>
          <w:b/>
          <w:szCs w:val="22"/>
        </w:rPr>
      </w:pPr>
      <w:r w:rsidRPr="00F95251">
        <w:rPr>
          <w:b/>
          <w:szCs w:val="22"/>
        </w:rPr>
        <w:t>RAZNO</w:t>
      </w:r>
    </w:p>
    <w:p w14:paraId="3294350F" w14:textId="77777777" w:rsidR="00C02AB2" w:rsidRPr="006A72D3" w:rsidRDefault="00C02AB2" w:rsidP="00C02AB2">
      <w:pPr>
        <w:jc w:val="both"/>
        <w:rPr>
          <w:szCs w:val="22"/>
          <w:lang w:val="sl-SI" w:eastAsia="sl-SI"/>
        </w:rPr>
      </w:pPr>
      <w:r w:rsidRPr="006A72D3">
        <w:rPr>
          <w:szCs w:val="22"/>
          <w:lang w:val="sl-SI" w:eastAsia="sl-SI"/>
        </w:rPr>
        <w:t>S tem je bil dnevni red izčrpan.</w:t>
      </w:r>
    </w:p>
    <w:p w14:paraId="7AC45FFB" w14:textId="77777777" w:rsidR="00C02AB2" w:rsidRPr="006A72D3" w:rsidRDefault="00C02AB2" w:rsidP="00C02AB2">
      <w:pPr>
        <w:jc w:val="both"/>
        <w:rPr>
          <w:szCs w:val="22"/>
          <w:lang w:val="sl-SI" w:eastAsia="sl-SI"/>
        </w:rPr>
      </w:pPr>
      <w:r w:rsidRPr="006A72D3">
        <w:rPr>
          <w:szCs w:val="22"/>
          <w:lang w:val="sl-SI" w:eastAsia="sl-SI"/>
        </w:rPr>
        <w:t xml:space="preserve">Seja je bila zaključena: </w:t>
      </w:r>
      <w:r w:rsidR="00713799">
        <w:rPr>
          <w:szCs w:val="22"/>
          <w:lang w:val="sl-SI" w:eastAsia="sl-SI"/>
        </w:rPr>
        <w:t>16</w:t>
      </w:r>
      <w:r w:rsidR="005E124C">
        <w:rPr>
          <w:szCs w:val="22"/>
          <w:lang w:val="sl-SI" w:eastAsia="sl-SI"/>
        </w:rPr>
        <w:t>.45</w:t>
      </w:r>
      <w:r>
        <w:rPr>
          <w:szCs w:val="22"/>
          <w:lang w:val="sl-SI" w:eastAsia="sl-SI"/>
        </w:rPr>
        <w:t xml:space="preserve"> </w:t>
      </w:r>
      <w:r w:rsidR="00A95789">
        <w:rPr>
          <w:szCs w:val="22"/>
          <w:lang w:val="sl-SI" w:eastAsia="sl-SI"/>
        </w:rPr>
        <w:t xml:space="preserve"> </w:t>
      </w:r>
      <w:r w:rsidRPr="006A72D3">
        <w:rPr>
          <w:szCs w:val="22"/>
          <w:lang w:val="sl-SI" w:eastAsia="sl-SI"/>
        </w:rPr>
        <w:t>h.</w:t>
      </w:r>
    </w:p>
    <w:p w14:paraId="5AA310B9" w14:textId="77777777" w:rsidR="00C02AB2" w:rsidRDefault="00C02AB2" w:rsidP="00C02AB2">
      <w:pPr>
        <w:jc w:val="both"/>
        <w:rPr>
          <w:b/>
          <w:szCs w:val="22"/>
          <w:lang w:val="sl-SI" w:eastAsia="sl-SI"/>
        </w:rPr>
      </w:pPr>
    </w:p>
    <w:p w14:paraId="3CC582D1" w14:textId="77777777" w:rsidR="001245C5" w:rsidRDefault="001245C5" w:rsidP="00C02AB2">
      <w:pPr>
        <w:jc w:val="both"/>
        <w:rPr>
          <w:b/>
          <w:szCs w:val="22"/>
          <w:lang w:val="sl-SI" w:eastAsia="sl-SI"/>
        </w:rPr>
      </w:pPr>
    </w:p>
    <w:p w14:paraId="00385E34" w14:textId="77777777" w:rsidR="001245C5" w:rsidRPr="006A72D3" w:rsidRDefault="001245C5" w:rsidP="00C02AB2">
      <w:pPr>
        <w:jc w:val="both"/>
        <w:rPr>
          <w:b/>
          <w:szCs w:val="22"/>
          <w:lang w:val="sl-SI" w:eastAsia="sl-SI"/>
        </w:rPr>
      </w:pPr>
    </w:p>
    <w:p w14:paraId="0D828EF1" w14:textId="77777777" w:rsidR="00C02AB2" w:rsidRPr="006A72D3" w:rsidRDefault="00C02AB2" w:rsidP="00C02AB2">
      <w:pPr>
        <w:jc w:val="both"/>
        <w:rPr>
          <w:b/>
          <w:szCs w:val="22"/>
          <w:lang w:val="sl-SI" w:eastAsia="sl-SI"/>
        </w:rPr>
      </w:pPr>
      <w:r w:rsidRPr="006A72D3">
        <w:rPr>
          <w:b/>
          <w:szCs w:val="22"/>
          <w:lang w:val="sl-SI" w:eastAsia="sl-SI"/>
        </w:rPr>
        <w:t>Zapisala:</w:t>
      </w:r>
      <w:r>
        <w:rPr>
          <w:b/>
          <w:szCs w:val="22"/>
          <w:lang w:val="sl-SI" w:eastAsia="sl-SI"/>
        </w:rPr>
        <w:tab/>
      </w:r>
      <w:r>
        <w:rPr>
          <w:b/>
          <w:szCs w:val="22"/>
          <w:lang w:val="sl-SI" w:eastAsia="sl-SI"/>
        </w:rPr>
        <w:tab/>
      </w:r>
      <w:r>
        <w:rPr>
          <w:b/>
          <w:szCs w:val="22"/>
          <w:lang w:val="sl-SI" w:eastAsia="sl-SI"/>
        </w:rPr>
        <w:tab/>
      </w:r>
      <w:r>
        <w:rPr>
          <w:b/>
          <w:szCs w:val="22"/>
          <w:lang w:val="sl-SI" w:eastAsia="sl-SI"/>
        </w:rPr>
        <w:tab/>
      </w:r>
      <w:r>
        <w:rPr>
          <w:b/>
          <w:szCs w:val="22"/>
          <w:lang w:val="sl-SI" w:eastAsia="sl-SI"/>
        </w:rPr>
        <w:tab/>
      </w:r>
      <w:r>
        <w:rPr>
          <w:b/>
          <w:szCs w:val="22"/>
          <w:lang w:val="sl-SI" w:eastAsia="sl-SI"/>
        </w:rPr>
        <w:tab/>
      </w:r>
    </w:p>
    <w:p w14:paraId="64B260CF" w14:textId="77777777" w:rsidR="00C02AB2" w:rsidRPr="00796496" w:rsidRDefault="00C02AB2" w:rsidP="00C02AB2">
      <w:pPr>
        <w:jc w:val="both"/>
        <w:rPr>
          <w:b/>
          <w:szCs w:val="22"/>
          <w:lang w:val="sl-SI" w:eastAsia="sl-SI"/>
        </w:rPr>
      </w:pPr>
      <w:r w:rsidRPr="006A72D3">
        <w:rPr>
          <w:i/>
          <w:szCs w:val="22"/>
          <w:lang w:val="sl-SI" w:eastAsia="sl-SI"/>
        </w:rPr>
        <w:t>dr. Irena Strelec,</w:t>
      </w:r>
      <w:r w:rsidRPr="006A72D3">
        <w:rPr>
          <w:szCs w:val="22"/>
          <w:lang w:val="sl-SI" w:eastAsia="sl-SI"/>
        </w:rPr>
        <w:t xml:space="preserve"> </w:t>
      </w:r>
      <w:r w:rsidRPr="006A72D3">
        <w:rPr>
          <w:szCs w:val="22"/>
          <w:lang w:val="sl-SI" w:eastAsia="sl-SI"/>
        </w:rPr>
        <w:tab/>
      </w:r>
      <w:r w:rsidRPr="006A72D3">
        <w:rPr>
          <w:b/>
          <w:szCs w:val="22"/>
          <w:lang w:val="sl-SI" w:eastAsia="sl-SI"/>
        </w:rPr>
        <w:tab/>
      </w:r>
      <w:r w:rsidRPr="006A72D3">
        <w:rPr>
          <w:b/>
          <w:szCs w:val="22"/>
          <w:lang w:val="sl-SI" w:eastAsia="sl-SI"/>
        </w:rPr>
        <w:tab/>
      </w:r>
      <w:r w:rsidRPr="006A72D3">
        <w:rPr>
          <w:b/>
          <w:szCs w:val="22"/>
          <w:lang w:val="sl-SI" w:eastAsia="sl-SI"/>
        </w:rPr>
        <w:tab/>
      </w:r>
      <w:r w:rsidRPr="006A72D3">
        <w:rPr>
          <w:b/>
          <w:szCs w:val="22"/>
          <w:lang w:val="sl-SI" w:eastAsia="sl-SI"/>
        </w:rPr>
        <w:tab/>
      </w:r>
      <w:r>
        <w:rPr>
          <w:b/>
          <w:i/>
          <w:szCs w:val="22"/>
          <w:lang w:val="sl-SI" w:eastAsia="sl-SI"/>
        </w:rPr>
        <w:t>Stanka Ferenčak Marin</w:t>
      </w:r>
      <w:r w:rsidRPr="006A72D3">
        <w:rPr>
          <w:b/>
          <w:i/>
          <w:szCs w:val="22"/>
          <w:lang w:val="sl-SI" w:eastAsia="sl-SI"/>
        </w:rPr>
        <w:t xml:space="preserve">, </w:t>
      </w:r>
    </w:p>
    <w:p w14:paraId="2A38C251" w14:textId="77777777" w:rsidR="00C02AB2" w:rsidRPr="00796496" w:rsidRDefault="00C02AB2" w:rsidP="00C02AB2">
      <w:pPr>
        <w:jc w:val="both"/>
        <w:rPr>
          <w:szCs w:val="22"/>
          <w:lang w:val="sl-SI" w:eastAsia="sl-SI"/>
        </w:rPr>
      </w:pPr>
      <w:r w:rsidRPr="00796496">
        <w:rPr>
          <w:szCs w:val="22"/>
          <w:lang w:val="sl-SI" w:eastAsia="sl-SI"/>
        </w:rPr>
        <w:t>strokovna sodelavka</w:t>
      </w:r>
      <w:r w:rsidRPr="00796496">
        <w:rPr>
          <w:szCs w:val="22"/>
          <w:lang w:val="sl-SI" w:eastAsia="sl-SI"/>
        </w:rPr>
        <w:tab/>
      </w:r>
      <w:r w:rsidRPr="00796496">
        <w:rPr>
          <w:szCs w:val="22"/>
          <w:lang w:val="sl-SI" w:eastAsia="sl-SI"/>
        </w:rPr>
        <w:tab/>
      </w:r>
      <w:r w:rsidRPr="00796496">
        <w:rPr>
          <w:szCs w:val="22"/>
          <w:lang w:val="sl-SI" w:eastAsia="sl-SI"/>
        </w:rPr>
        <w:tab/>
      </w:r>
      <w:r w:rsidRPr="00796496">
        <w:rPr>
          <w:szCs w:val="22"/>
          <w:lang w:val="sl-SI" w:eastAsia="sl-SI"/>
        </w:rPr>
        <w:tab/>
      </w:r>
      <w:r w:rsidRPr="00796496">
        <w:rPr>
          <w:szCs w:val="22"/>
          <w:lang w:val="sl-SI" w:eastAsia="sl-SI"/>
        </w:rPr>
        <w:tab/>
        <w:t>predsednica</w:t>
      </w:r>
    </w:p>
    <w:sectPr w:rsidR="00C02AB2" w:rsidRPr="00796496" w:rsidSect="0014041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B22B" w14:textId="77777777" w:rsidR="00BC6FBE" w:rsidRDefault="00BC6FBE" w:rsidP="00AE28DE">
      <w:r>
        <w:separator/>
      </w:r>
    </w:p>
  </w:endnote>
  <w:endnote w:type="continuationSeparator" w:id="0">
    <w:p w14:paraId="3EAE4FE1" w14:textId="77777777" w:rsidR="00BC6FBE" w:rsidRDefault="00BC6FBE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1287661"/>
      <w:docPartObj>
        <w:docPartGallery w:val="Page Numbers (Bottom of Page)"/>
        <w:docPartUnique/>
      </w:docPartObj>
    </w:sdtPr>
    <w:sdtEndPr/>
    <w:sdtContent>
      <w:p w14:paraId="20F33753" w14:textId="77777777" w:rsidR="00502B2F" w:rsidRDefault="00502B2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24C" w:rsidRPr="005E124C">
          <w:rPr>
            <w:noProof/>
            <w:lang w:val="sl-SI"/>
          </w:rPr>
          <w:t>4</w:t>
        </w:r>
        <w:r>
          <w:fldChar w:fldCharType="end"/>
        </w:r>
      </w:p>
    </w:sdtContent>
  </w:sdt>
  <w:p w14:paraId="2D9E1C15" w14:textId="77777777" w:rsidR="00502B2F" w:rsidRDefault="00502B2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A93C" w14:textId="77777777" w:rsidR="00BC1424" w:rsidRPr="005230DA" w:rsidRDefault="00BC1424" w:rsidP="005230DA">
    <w:pPr>
      <w:pStyle w:val="NOGAlogotiokvirV14mm"/>
      <w:framePr w:wrap="around"/>
    </w:pPr>
    <w:r w:rsidRPr="005230DA">
      <w:rPr>
        <w:noProof/>
        <w:lang w:eastAsia="sl-SI"/>
      </w:rPr>
      <w:drawing>
        <wp:inline distT="0" distB="0" distL="0" distR="0" wp14:anchorId="2C4E1014" wp14:editId="49CBA163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eastAsia="sl-SI"/>
      </w:rPr>
      <w:drawing>
        <wp:inline distT="0" distB="0" distL="0" distR="0" wp14:anchorId="23FB2FCE" wp14:editId="7665A755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eastAsia="sl-SI"/>
      </w:rPr>
      <w:drawing>
        <wp:inline distT="0" distB="0" distL="0" distR="0" wp14:anchorId="34D15C3E" wp14:editId="5ECC93CF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52E62" w14:textId="77777777" w:rsidR="00BC6FBE" w:rsidRDefault="00BC6FBE" w:rsidP="00AE28DE">
      <w:r>
        <w:separator/>
      </w:r>
    </w:p>
  </w:footnote>
  <w:footnote w:type="continuationSeparator" w:id="0">
    <w:p w14:paraId="67F68177" w14:textId="77777777" w:rsidR="00BC6FBE" w:rsidRDefault="00BC6FBE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84C5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6600" w14:textId="77777777"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70F65AB3" wp14:editId="360278DE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C1F5DA" w14:textId="77777777" w:rsidR="004D6629" w:rsidRPr="00777742" w:rsidRDefault="004A765C" w:rsidP="0072348C">
    <w:pPr>
      <w:pStyle w:val="GLAVAlogotiokvirV14mm"/>
      <w:framePr w:wrap="around"/>
    </w:pPr>
    <w:r w:rsidRPr="00777742">
      <w:rPr>
        <w:noProof/>
        <w:lang w:eastAsia="sl-SI"/>
      </w:rPr>
      <w:drawing>
        <wp:inline distT="0" distB="0" distL="0" distR="0" wp14:anchorId="17E3AF99" wp14:editId="14D436FC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213BF"/>
    <w:multiLevelType w:val="hybridMultilevel"/>
    <w:tmpl w:val="FA925B3E"/>
    <w:lvl w:ilvl="0" w:tplc="706EB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444D2"/>
    <w:multiLevelType w:val="hybridMultilevel"/>
    <w:tmpl w:val="5FC46F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8396F"/>
    <w:multiLevelType w:val="hybridMultilevel"/>
    <w:tmpl w:val="B55054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D52DC7"/>
    <w:multiLevelType w:val="hybridMultilevel"/>
    <w:tmpl w:val="7FEE60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33132"/>
    <w:multiLevelType w:val="hybridMultilevel"/>
    <w:tmpl w:val="8116863A"/>
    <w:lvl w:ilvl="0" w:tplc="275417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72D48"/>
    <w:multiLevelType w:val="hybridMultilevel"/>
    <w:tmpl w:val="9D123562"/>
    <w:lvl w:ilvl="0" w:tplc="914E06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F024A"/>
    <w:multiLevelType w:val="hybridMultilevel"/>
    <w:tmpl w:val="604828B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9486B"/>
    <w:multiLevelType w:val="hybridMultilevel"/>
    <w:tmpl w:val="CCB244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12147"/>
    <w:multiLevelType w:val="hybridMultilevel"/>
    <w:tmpl w:val="BD1A1F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24FAA"/>
    <w:multiLevelType w:val="hybridMultilevel"/>
    <w:tmpl w:val="41CEDDD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C0531"/>
    <w:multiLevelType w:val="hybridMultilevel"/>
    <w:tmpl w:val="EC7AB64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C6B70"/>
    <w:multiLevelType w:val="hybridMultilevel"/>
    <w:tmpl w:val="C0F898B0"/>
    <w:lvl w:ilvl="0" w:tplc="7286001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F23B3"/>
    <w:multiLevelType w:val="hybridMultilevel"/>
    <w:tmpl w:val="7CB82A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84E3C"/>
    <w:multiLevelType w:val="hybridMultilevel"/>
    <w:tmpl w:val="EF588B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47D63"/>
    <w:multiLevelType w:val="hybridMultilevel"/>
    <w:tmpl w:val="2F3A1C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E750F"/>
    <w:multiLevelType w:val="hybridMultilevel"/>
    <w:tmpl w:val="BA4465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1C75"/>
    <w:multiLevelType w:val="hybridMultilevel"/>
    <w:tmpl w:val="B528409A"/>
    <w:lvl w:ilvl="0" w:tplc="88E4F5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00C59"/>
    <w:multiLevelType w:val="hybridMultilevel"/>
    <w:tmpl w:val="BEDA3E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660053">
    <w:abstractNumId w:val="0"/>
  </w:num>
  <w:num w:numId="2" w16cid:durableId="527987457">
    <w:abstractNumId w:val="1"/>
  </w:num>
  <w:num w:numId="3" w16cid:durableId="1299533682">
    <w:abstractNumId w:val="2"/>
  </w:num>
  <w:num w:numId="4" w16cid:durableId="557279138">
    <w:abstractNumId w:val="3"/>
  </w:num>
  <w:num w:numId="5" w16cid:durableId="902524049">
    <w:abstractNumId w:val="8"/>
  </w:num>
  <w:num w:numId="6" w16cid:durableId="749160832">
    <w:abstractNumId w:val="4"/>
  </w:num>
  <w:num w:numId="7" w16cid:durableId="2125228406">
    <w:abstractNumId w:val="5"/>
  </w:num>
  <w:num w:numId="8" w16cid:durableId="419526080">
    <w:abstractNumId w:val="6"/>
  </w:num>
  <w:num w:numId="9" w16cid:durableId="622350953">
    <w:abstractNumId w:val="7"/>
  </w:num>
  <w:num w:numId="10" w16cid:durableId="165023716">
    <w:abstractNumId w:val="9"/>
  </w:num>
  <w:num w:numId="11" w16cid:durableId="1924757252">
    <w:abstractNumId w:val="17"/>
  </w:num>
  <w:num w:numId="12" w16cid:durableId="452527728">
    <w:abstractNumId w:val="18"/>
  </w:num>
  <w:num w:numId="13" w16cid:durableId="1621688546">
    <w:abstractNumId w:val="11"/>
  </w:num>
  <w:num w:numId="14" w16cid:durableId="989363681">
    <w:abstractNumId w:val="16"/>
  </w:num>
  <w:num w:numId="15" w16cid:durableId="393744803">
    <w:abstractNumId w:val="20"/>
  </w:num>
  <w:num w:numId="16" w16cid:durableId="520357047">
    <w:abstractNumId w:val="25"/>
  </w:num>
  <w:num w:numId="17" w16cid:durableId="1428115829">
    <w:abstractNumId w:val="10"/>
  </w:num>
  <w:num w:numId="18" w16cid:durableId="1676346415">
    <w:abstractNumId w:val="23"/>
  </w:num>
  <w:num w:numId="19" w16cid:durableId="3823987">
    <w:abstractNumId w:val="15"/>
  </w:num>
  <w:num w:numId="20" w16cid:durableId="470681464">
    <w:abstractNumId w:val="13"/>
  </w:num>
  <w:num w:numId="21" w16cid:durableId="120879061">
    <w:abstractNumId w:val="24"/>
  </w:num>
  <w:num w:numId="22" w16cid:durableId="1483161590">
    <w:abstractNumId w:val="14"/>
  </w:num>
  <w:num w:numId="23" w16cid:durableId="721370251">
    <w:abstractNumId w:val="12"/>
  </w:num>
  <w:num w:numId="24" w16cid:durableId="1485508627">
    <w:abstractNumId w:val="19"/>
  </w:num>
  <w:num w:numId="25" w16cid:durableId="1173565026">
    <w:abstractNumId w:val="22"/>
  </w:num>
  <w:num w:numId="26" w16cid:durableId="943532561">
    <w:abstractNumId w:val="26"/>
  </w:num>
  <w:num w:numId="27" w16cid:durableId="2143032758">
    <w:abstractNumId w:val="21"/>
  </w:num>
  <w:num w:numId="28" w16cid:durableId="20451364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BE"/>
    <w:rsid w:val="00006C04"/>
    <w:rsid w:val="000134A5"/>
    <w:rsid w:val="00014448"/>
    <w:rsid w:val="00022903"/>
    <w:rsid w:val="00024DBF"/>
    <w:rsid w:val="00054563"/>
    <w:rsid w:val="00054D46"/>
    <w:rsid w:val="00090BD3"/>
    <w:rsid w:val="00095BF4"/>
    <w:rsid w:val="000A1246"/>
    <w:rsid w:val="000A494A"/>
    <w:rsid w:val="000B1CA2"/>
    <w:rsid w:val="000B386B"/>
    <w:rsid w:val="000B7779"/>
    <w:rsid w:val="000C2EEC"/>
    <w:rsid w:val="000D34B3"/>
    <w:rsid w:val="000E47FE"/>
    <w:rsid w:val="000E5851"/>
    <w:rsid w:val="000F10FD"/>
    <w:rsid w:val="000F604A"/>
    <w:rsid w:val="0011174F"/>
    <w:rsid w:val="00116140"/>
    <w:rsid w:val="001245C5"/>
    <w:rsid w:val="00133A8B"/>
    <w:rsid w:val="00140417"/>
    <w:rsid w:val="001514C3"/>
    <w:rsid w:val="00161AAF"/>
    <w:rsid w:val="00171DDC"/>
    <w:rsid w:val="001827DA"/>
    <w:rsid w:val="00185A37"/>
    <w:rsid w:val="00186F80"/>
    <w:rsid w:val="001A2AE3"/>
    <w:rsid w:val="001B2909"/>
    <w:rsid w:val="001C1AD1"/>
    <w:rsid w:val="001D411C"/>
    <w:rsid w:val="001E1D96"/>
    <w:rsid w:val="0021055C"/>
    <w:rsid w:val="00213B3F"/>
    <w:rsid w:val="0022267E"/>
    <w:rsid w:val="00246BED"/>
    <w:rsid w:val="002544E6"/>
    <w:rsid w:val="0025558F"/>
    <w:rsid w:val="002565D4"/>
    <w:rsid w:val="002627D0"/>
    <w:rsid w:val="00285DED"/>
    <w:rsid w:val="002E00D7"/>
    <w:rsid w:val="002E0EEE"/>
    <w:rsid w:val="002E214F"/>
    <w:rsid w:val="002F1AAB"/>
    <w:rsid w:val="002F3257"/>
    <w:rsid w:val="002F6C83"/>
    <w:rsid w:val="003053E5"/>
    <w:rsid w:val="0031006E"/>
    <w:rsid w:val="00314DA6"/>
    <w:rsid w:val="00322873"/>
    <w:rsid w:val="003355DA"/>
    <w:rsid w:val="00335DE1"/>
    <w:rsid w:val="00337A43"/>
    <w:rsid w:val="003422EA"/>
    <w:rsid w:val="00350A2F"/>
    <w:rsid w:val="00363442"/>
    <w:rsid w:val="00385D7B"/>
    <w:rsid w:val="00390F20"/>
    <w:rsid w:val="003A02EA"/>
    <w:rsid w:val="003A79C1"/>
    <w:rsid w:val="003B002D"/>
    <w:rsid w:val="003C5013"/>
    <w:rsid w:val="003D0C1C"/>
    <w:rsid w:val="003E278F"/>
    <w:rsid w:val="003E509D"/>
    <w:rsid w:val="004061E0"/>
    <w:rsid w:val="0042651B"/>
    <w:rsid w:val="004543AE"/>
    <w:rsid w:val="004703A1"/>
    <w:rsid w:val="004A765C"/>
    <w:rsid w:val="004D4527"/>
    <w:rsid w:val="004D6629"/>
    <w:rsid w:val="004D7CA4"/>
    <w:rsid w:val="004E56C9"/>
    <w:rsid w:val="004F3710"/>
    <w:rsid w:val="004F725E"/>
    <w:rsid w:val="005014E4"/>
    <w:rsid w:val="0050241F"/>
    <w:rsid w:val="00502B2F"/>
    <w:rsid w:val="0051145C"/>
    <w:rsid w:val="005230DA"/>
    <w:rsid w:val="00536721"/>
    <w:rsid w:val="00560420"/>
    <w:rsid w:val="00560532"/>
    <w:rsid w:val="0056130C"/>
    <w:rsid w:val="005658EB"/>
    <w:rsid w:val="005A254F"/>
    <w:rsid w:val="005A3769"/>
    <w:rsid w:val="005B2921"/>
    <w:rsid w:val="005C5903"/>
    <w:rsid w:val="005C6FA6"/>
    <w:rsid w:val="005C786E"/>
    <w:rsid w:val="005E124C"/>
    <w:rsid w:val="00600B67"/>
    <w:rsid w:val="00630F21"/>
    <w:rsid w:val="00631618"/>
    <w:rsid w:val="00644C8E"/>
    <w:rsid w:val="0065630E"/>
    <w:rsid w:val="0066148A"/>
    <w:rsid w:val="00664EBC"/>
    <w:rsid w:val="00665D25"/>
    <w:rsid w:val="0066693D"/>
    <w:rsid w:val="00667C6D"/>
    <w:rsid w:val="00671AA7"/>
    <w:rsid w:val="00672732"/>
    <w:rsid w:val="00681212"/>
    <w:rsid w:val="00692321"/>
    <w:rsid w:val="00696AF0"/>
    <w:rsid w:val="006B22C8"/>
    <w:rsid w:val="006B2D59"/>
    <w:rsid w:val="006E5E7D"/>
    <w:rsid w:val="006E5FBC"/>
    <w:rsid w:val="006E686B"/>
    <w:rsid w:val="006F69F5"/>
    <w:rsid w:val="006F6E19"/>
    <w:rsid w:val="006F706A"/>
    <w:rsid w:val="006F7F58"/>
    <w:rsid w:val="00700E4F"/>
    <w:rsid w:val="00713799"/>
    <w:rsid w:val="0071458D"/>
    <w:rsid w:val="00715DD9"/>
    <w:rsid w:val="0072348C"/>
    <w:rsid w:val="00730E3D"/>
    <w:rsid w:val="00743B6B"/>
    <w:rsid w:val="00756FA3"/>
    <w:rsid w:val="00776FA2"/>
    <w:rsid w:val="00777742"/>
    <w:rsid w:val="007847FF"/>
    <w:rsid w:val="0078765C"/>
    <w:rsid w:val="007903AA"/>
    <w:rsid w:val="007A7C2D"/>
    <w:rsid w:val="007B1D7A"/>
    <w:rsid w:val="007B528D"/>
    <w:rsid w:val="007B6578"/>
    <w:rsid w:val="007C5129"/>
    <w:rsid w:val="007D34F6"/>
    <w:rsid w:val="007D5B1E"/>
    <w:rsid w:val="007E7F19"/>
    <w:rsid w:val="007F15D8"/>
    <w:rsid w:val="007F4833"/>
    <w:rsid w:val="00807CDD"/>
    <w:rsid w:val="00812592"/>
    <w:rsid w:val="00823E4A"/>
    <w:rsid w:val="00846FB2"/>
    <w:rsid w:val="008538D6"/>
    <w:rsid w:val="00860068"/>
    <w:rsid w:val="00861C48"/>
    <w:rsid w:val="008D288B"/>
    <w:rsid w:val="008F3155"/>
    <w:rsid w:val="00953FCA"/>
    <w:rsid w:val="00964EF2"/>
    <w:rsid w:val="00983597"/>
    <w:rsid w:val="009A1141"/>
    <w:rsid w:val="009A7A91"/>
    <w:rsid w:val="009C29A1"/>
    <w:rsid w:val="009E3508"/>
    <w:rsid w:val="009F122B"/>
    <w:rsid w:val="00A018F3"/>
    <w:rsid w:val="00A01CE2"/>
    <w:rsid w:val="00A10416"/>
    <w:rsid w:val="00A24499"/>
    <w:rsid w:val="00A527B0"/>
    <w:rsid w:val="00A62569"/>
    <w:rsid w:val="00A85F48"/>
    <w:rsid w:val="00A93109"/>
    <w:rsid w:val="00A95789"/>
    <w:rsid w:val="00AA05CD"/>
    <w:rsid w:val="00AA494A"/>
    <w:rsid w:val="00AB37AA"/>
    <w:rsid w:val="00AC4DB9"/>
    <w:rsid w:val="00AC709F"/>
    <w:rsid w:val="00AE17D0"/>
    <w:rsid w:val="00AE28DE"/>
    <w:rsid w:val="00AE29F5"/>
    <w:rsid w:val="00AF1885"/>
    <w:rsid w:val="00AF6154"/>
    <w:rsid w:val="00AF7F5E"/>
    <w:rsid w:val="00B40A69"/>
    <w:rsid w:val="00B412D8"/>
    <w:rsid w:val="00B50B69"/>
    <w:rsid w:val="00B7710A"/>
    <w:rsid w:val="00B9106E"/>
    <w:rsid w:val="00B91DA8"/>
    <w:rsid w:val="00BA1629"/>
    <w:rsid w:val="00BA214A"/>
    <w:rsid w:val="00BB49F4"/>
    <w:rsid w:val="00BC1424"/>
    <w:rsid w:val="00BC39E6"/>
    <w:rsid w:val="00BC48B0"/>
    <w:rsid w:val="00BC56F7"/>
    <w:rsid w:val="00BC6FBE"/>
    <w:rsid w:val="00BE6B55"/>
    <w:rsid w:val="00BF12E5"/>
    <w:rsid w:val="00C02AB2"/>
    <w:rsid w:val="00C352EC"/>
    <w:rsid w:val="00C409BC"/>
    <w:rsid w:val="00C63955"/>
    <w:rsid w:val="00C64CE0"/>
    <w:rsid w:val="00C66166"/>
    <w:rsid w:val="00C707F6"/>
    <w:rsid w:val="00C70939"/>
    <w:rsid w:val="00C7252E"/>
    <w:rsid w:val="00C73098"/>
    <w:rsid w:val="00C74700"/>
    <w:rsid w:val="00CA2210"/>
    <w:rsid w:val="00CB0D2B"/>
    <w:rsid w:val="00CB76D1"/>
    <w:rsid w:val="00CD7371"/>
    <w:rsid w:val="00CE6FAE"/>
    <w:rsid w:val="00CF1828"/>
    <w:rsid w:val="00D0089D"/>
    <w:rsid w:val="00D045F5"/>
    <w:rsid w:val="00D0517F"/>
    <w:rsid w:val="00D155EF"/>
    <w:rsid w:val="00D35542"/>
    <w:rsid w:val="00D45150"/>
    <w:rsid w:val="00D74E16"/>
    <w:rsid w:val="00D8294B"/>
    <w:rsid w:val="00D8383A"/>
    <w:rsid w:val="00D91AB3"/>
    <w:rsid w:val="00D97F3B"/>
    <w:rsid w:val="00DA6F49"/>
    <w:rsid w:val="00DB28C1"/>
    <w:rsid w:val="00DB4BE3"/>
    <w:rsid w:val="00DF5D74"/>
    <w:rsid w:val="00E01E0E"/>
    <w:rsid w:val="00E15AA4"/>
    <w:rsid w:val="00E30B72"/>
    <w:rsid w:val="00E540C5"/>
    <w:rsid w:val="00E64458"/>
    <w:rsid w:val="00E93066"/>
    <w:rsid w:val="00EA1997"/>
    <w:rsid w:val="00EB3D77"/>
    <w:rsid w:val="00EC5607"/>
    <w:rsid w:val="00ED4D56"/>
    <w:rsid w:val="00EE6BF4"/>
    <w:rsid w:val="00F07B08"/>
    <w:rsid w:val="00F120F6"/>
    <w:rsid w:val="00F3060B"/>
    <w:rsid w:val="00F32032"/>
    <w:rsid w:val="00F51DEE"/>
    <w:rsid w:val="00F5427C"/>
    <w:rsid w:val="00F6712E"/>
    <w:rsid w:val="00F956CF"/>
    <w:rsid w:val="00FA664A"/>
    <w:rsid w:val="00FB3FEB"/>
    <w:rsid w:val="00FD6374"/>
    <w:rsid w:val="00FF038D"/>
    <w:rsid w:val="00FF1E63"/>
    <w:rsid w:val="00FF5B76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221095DE"/>
  <w15:chartTrackingRefBased/>
  <w15:docId w15:val="{D199F43A-17D8-46D1-8D92-B35756A8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A494A"/>
    <w:rPr>
      <w:rFonts w:ascii="Times New Roman" w:eastAsia="Times New Roman" w:hAnsi="Times New Roman" w:cs="Times New Roman"/>
      <w:sz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eastAsiaTheme="majorEastAsia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eastAsiaTheme="majorEastAsia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  <w:rPr>
      <w:lang w:val="sl-SI"/>
    </w:r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  <w:rPr>
      <w:lang w:val="sl-SI"/>
    </w:r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styleId="Odstavekseznama">
    <w:name w:val="List Paragraph"/>
    <w:basedOn w:val="Navaden"/>
    <w:uiPriority w:val="34"/>
    <w:qFormat/>
    <w:rsid w:val="00AA494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707F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707F6"/>
    <w:rPr>
      <w:rFonts w:ascii="Segoe UI" w:eastAsia="Times New Roman" w:hAnsi="Segoe UI" w:cs="Segoe UI"/>
      <w:sz w:val="18"/>
      <w:szCs w:val="18"/>
      <w:lang w:val="en-US"/>
    </w:rPr>
  </w:style>
  <w:style w:type="table" w:styleId="Tabelamrea">
    <w:name w:val="Table Grid"/>
    <w:basedOn w:val="Navadnatabela"/>
    <w:uiPriority w:val="39"/>
    <w:rsid w:val="0015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eleci\Desktop\Template%20%2023%20KPN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14C64E-305B-4429-96E6-A8B41771C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97C17-B7CB-495F-8B6E-7CF9740895C9}">
  <ds:schemaRefs>
    <ds:schemaRef ds:uri="f84e652a-0d05-45c8-865c-d460bc23617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DBA153B-6EE5-44C8-8424-D7491736D0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124BB7-F2AD-48AA-81CA-895D44DA24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 23 KPNU</Template>
  <TotalTime>0</TotalTime>
  <Pages>5</Pages>
  <Words>1403</Words>
  <Characters>7999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Strelec</dc:creator>
  <cp:keywords/>
  <dc:description/>
  <cp:lastModifiedBy>Irena Strelec</cp:lastModifiedBy>
  <cp:revision>17</cp:revision>
  <cp:lastPrinted>2025-06-02T09:18:00Z</cp:lastPrinted>
  <dcterms:created xsi:type="dcterms:W3CDTF">2025-05-26T11:52:00Z</dcterms:created>
  <dcterms:modified xsi:type="dcterms:W3CDTF">2025-10-22T10:11:00Z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