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148E" w14:textId="77777777" w:rsidR="007E2A8E" w:rsidRPr="0032520F" w:rsidRDefault="007E2A8E" w:rsidP="007E2A8E">
      <w:pPr>
        <w:pStyle w:val="Default"/>
        <w:jc w:val="center"/>
        <w:rPr>
          <w:b/>
          <w:bCs/>
          <w:spacing w:val="30"/>
          <w:sz w:val="36"/>
          <w:szCs w:val="36"/>
        </w:rPr>
      </w:pPr>
      <w:r w:rsidRPr="0032520F">
        <w:rPr>
          <w:b/>
          <w:bCs/>
          <w:spacing w:val="30"/>
          <w:sz w:val="36"/>
          <w:szCs w:val="36"/>
        </w:rPr>
        <w:t xml:space="preserve">POOBLASTILO </w:t>
      </w:r>
    </w:p>
    <w:p w14:paraId="2CD849DA" w14:textId="77777777" w:rsidR="00714559" w:rsidRPr="007E2A8E" w:rsidRDefault="00714559" w:rsidP="007E2A8E">
      <w:pPr>
        <w:pStyle w:val="Default"/>
        <w:jc w:val="center"/>
        <w:rPr>
          <w:b/>
          <w:bCs/>
          <w:sz w:val="22"/>
          <w:szCs w:val="22"/>
        </w:rPr>
      </w:pPr>
    </w:p>
    <w:p w14:paraId="009607DE" w14:textId="77777777" w:rsidR="00714559" w:rsidRPr="007E2A8E" w:rsidRDefault="00714559" w:rsidP="007E2A8E">
      <w:pPr>
        <w:pStyle w:val="Default"/>
        <w:jc w:val="both"/>
        <w:rPr>
          <w:sz w:val="22"/>
          <w:szCs w:val="22"/>
        </w:rPr>
      </w:pPr>
      <w:r w:rsidRPr="007E2A8E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3B0C5" wp14:editId="73916788">
                <wp:simplePos x="0" y="0"/>
                <wp:positionH relativeFrom="column">
                  <wp:posOffset>-138088</wp:posOffset>
                </wp:positionH>
                <wp:positionV relativeFrom="paragraph">
                  <wp:posOffset>62766</wp:posOffset>
                </wp:positionV>
                <wp:extent cx="6285931" cy="7104185"/>
                <wp:effectExtent l="0" t="0" r="19685" b="20955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7104185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368F5" id="Zaobljeni pravokotnik 7" o:spid="_x0000_s1026" style="position:absolute;margin-left:-10.85pt;margin-top:4.95pt;width:494.95pt;height:5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" filled="f" strokecolor="black [3200]" strokeweight="1pt">
                <v:stroke joinstyle="miter"/>
              </v:roundrect>
            </w:pict>
          </mc:Fallback>
        </mc:AlternateContent>
      </w:r>
    </w:p>
    <w:p w14:paraId="16B870B2" w14:textId="77777777" w:rsidR="007E2A8E" w:rsidRPr="007E2A8E" w:rsidRDefault="00714559" w:rsidP="007E2A8E">
      <w:pPr>
        <w:pStyle w:val="Default"/>
        <w:rPr>
          <w:sz w:val="22"/>
          <w:szCs w:val="22"/>
        </w:rPr>
      </w:pPr>
      <w:r w:rsidRPr="007E2A8E">
        <w:rPr>
          <w:sz w:val="22"/>
          <w:szCs w:val="22"/>
        </w:rPr>
        <w:t xml:space="preserve"> </w:t>
      </w:r>
    </w:p>
    <w:p w14:paraId="3CC8141D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Spodaj podpisani/a </w:t>
      </w:r>
      <w:r w:rsidRPr="007E2A8E">
        <w:rPr>
          <w:b/>
          <w:sz w:val="28"/>
          <w:szCs w:val="28"/>
        </w:rPr>
        <w:t>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 xml:space="preserve">, </w:t>
      </w:r>
    </w:p>
    <w:p w14:paraId="62B86B65" w14:textId="77777777" w:rsidR="007E2A8E" w:rsidRPr="007E2A8E" w:rsidRDefault="007E2A8E" w:rsidP="007E2A8E">
      <w:pPr>
        <w:pStyle w:val="Default"/>
        <w:spacing w:line="276" w:lineRule="auto"/>
        <w:ind w:left="2160" w:firstLine="720"/>
        <w:rPr>
          <w:sz w:val="12"/>
          <w:szCs w:val="12"/>
        </w:rPr>
      </w:pPr>
      <w:r w:rsidRPr="007E2A8E">
        <w:rPr>
          <w:sz w:val="14"/>
          <w:szCs w:val="12"/>
        </w:rPr>
        <w:t xml:space="preserve">ime in priimek kandidata/ke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14:paraId="57FCF588" w14:textId="77777777"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sz w:val="28"/>
          <w:szCs w:val="28"/>
        </w:rPr>
        <w:t xml:space="preserve"> </w:t>
      </w:r>
    </w:p>
    <w:p w14:paraId="1E643534" w14:textId="77777777"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14:paraId="0559DAB8" w14:textId="77777777"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14:paraId="63287B9D" w14:textId="77777777"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14:paraId="231B2DC6" w14:textId="77777777" w:rsidR="007E2A8E" w:rsidRPr="0032520F" w:rsidRDefault="007E2A8E" w:rsidP="007E2A8E">
      <w:pPr>
        <w:pStyle w:val="Default"/>
        <w:jc w:val="center"/>
        <w:rPr>
          <w:b/>
          <w:bCs/>
          <w:sz w:val="36"/>
          <w:szCs w:val="36"/>
        </w:rPr>
      </w:pPr>
      <w:r w:rsidRPr="0032520F">
        <w:rPr>
          <w:b/>
          <w:bCs/>
          <w:sz w:val="36"/>
          <w:szCs w:val="36"/>
        </w:rPr>
        <w:t>POOBLAŠČAM</w:t>
      </w:r>
    </w:p>
    <w:p w14:paraId="64B7C272" w14:textId="77777777" w:rsidR="007E2A8E" w:rsidRPr="007E2A8E" w:rsidRDefault="007E2A8E" w:rsidP="007E2A8E">
      <w:pPr>
        <w:pStyle w:val="Default"/>
        <w:jc w:val="center"/>
        <w:rPr>
          <w:b/>
          <w:bCs/>
          <w:sz w:val="28"/>
          <w:szCs w:val="28"/>
        </w:rPr>
      </w:pPr>
    </w:p>
    <w:p w14:paraId="78AB6E1F" w14:textId="77777777" w:rsidR="007E2A8E" w:rsidRPr="007E2A8E" w:rsidRDefault="007E2A8E" w:rsidP="007E2A8E">
      <w:pPr>
        <w:pStyle w:val="Default"/>
        <w:jc w:val="center"/>
        <w:rPr>
          <w:sz w:val="28"/>
          <w:szCs w:val="28"/>
        </w:rPr>
      </w:pPr>
    </w:p>
    <w:p w14:paraId="63AC8BE1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>,</w:t>
      </w:r>
    </w:p>
    <w:p w14:paraId="6D7F10E0" w14:textId="77777777" w:rsidR="007E2A8E" w:rsidRPr="007E2A8E" w:rsidRDefault="007E2A8E" w:rsidP="007E2A8E">
      <w:pPr>
        <w:pStyle w:val="Default"/>
        <w:spacing w:line="276" w:lineRule="auto"/>
        <w:ind w:left="720" w:firstLine="720"/>
        <w:rPr>
          <w:sz w:val="12"/>
          <w:szCs w:val="12"/>
        </w:rPr>
      </w:pPr>
      <w:r w:rsidRPr="007E2A8E">
        <w:rPr>
          <w:sz w:val="14"/>
          <w:szCs w:val="12"/>
        </w:rPr>
        <w:t xml:space="preserve">ime in priimek pooblaščenca/ke </w:t>
      </w:r>
      <w:r w:rsidRPr="007E2A8E">
        <w:rPr>
          <w:sz w:val="14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14:paraId="3EB74EEC" w14:textId="77777777"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</w:t>
      </w:r>
      <w:r w:rsidRPr="007E2A8E">
        <w:rPr>
          <w:b/>
          <w:bCs/>
          <w:sz w:val="26"/>
          <w:szCs w:val="26"/>
        </w:rPr>
        <w:t>,</w:t>
      </w:r>
      <w:r w:rsidRPr="007E2A8E">
        <w:rPr>
          <w:sz w:val="28"/>
          <w:szCs w:val="28"/>
        </w:rPr>
        <w:t xml:space="preserve"> </w:t>
      </w:r>
    </w:p>
    <w:p w14:paraId="195B7CCB" w14:textId="77777777"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14:paraId="65CF2F0B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</w:p>
    <w:p w14:paraId="584C94C8" w14:textId="150C29DA" w:rsid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da me zastopa pri Mestni občini Ljubljana v </w:t>
      </w:r>
      <w:r w:rsidRPr="007E2A8E">
        <w:rPr>
          <w:b/>
          <w:bCs/>
          <w:i/>
          <w:iCs/>
          <w:sz w:val="26"/>
          <w:szCs w:val="26"/>
        </w:rPr>
        <w:t>Javnem razpisu o štipendijah za nadarjene dijake v šolskem letu 202</w:t>
      </w:r>
      <w:r w:rsidR="00F16133">
        <w:rPr>
          <w:b/>
          <w:bCs/>
          <w:i/>
          <w:iCs/>
          <w:sz w:val="26"/>
          <w:szCs w:val="26"/>
        </w:rPr>
        <w:t>6</w:t>
      </w:r>
      <w:r w:rsidR="00323FCD">
        <w:rPr>
          <w:b/>
          <w:bCs/>
          <w:i/>
          <w:iCs/>
          <w:sz w:val="26"/>
          <w:szCs w:val="26"/>
        </w:rPr>
        <w:t>/202</w:t>
      </w:r>
      <w:r w:rsidR="00F16133">
        <w:rPr>
          <w:b/>
          <w:bCs/>
          <w:i/>
          <w:iCs/>
          <w:sz w:val="26"/>
          <w:szCs w:val="26"/>
        </w:rPr>
        <w:t>7</w:t>
      </w:r>
      <w:r>
        <w:rPr>
          <w:color w:val="1F497D"/>
        </w:rPr>
        <w:t xml:space="preserve"> </w:t>
      </w:r>
      <w:r w:rsidRPr="007E2A8E">
        <w:rPr>
          <w:b/>
          <w:bCs/>
          <w:sz w:val="26"/>
          <w:szCs w:val="26"/>
        </w:rPr>
        <w:t xml:space="preserve">v celotnem postopku dodelitve štipendije. Navedeno osebo pooblaščam tudi za podpis pogodbe o štipendiranju, za sklepanje morebitnih nadaljnjih aneksov k tej pogodbi o štipendiranju in za zastopanje v nadaljnjem izvajanju štipendijskega razmerja, če mi bo štipendija dodeljena. </w:t>
      </w:r>
    </w:p>
    <w:p w14:paraId="0CF4AA0E" w14:textId="77777777" w:rsidR="007E2A8E" w:rsidRP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212C960F" w14:textId="77777777" w:rsidR="007E2A8E" w:rsidRPr="007E2A8E" w:rsidRDefault="007E2A8E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 xml:space="preserve">______________,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14:paraId="46856F0D" w14:textId="77777777" w:rsidR="007E2A8E" w:rsidRPr="007E2A8E" w:rsidRDefault="007E2A8E" w:rsidP="007E2A8E">
      <w:pPr>
        <w:pStyle w:val="Default"/>
        <w:ind w:left="720" w:firstLine="273"/>
        <w:rPr>
          <w:sz w:val="14"/>
          <w:szCs w:val="14"/>
        </w:rPr>
      </w:pPr>
      <w:r w:rsidRPr="007E2A8E">
        <w:rPr>
          <w:sz w:val="12"/>
          <w:szCs w:val="12"/>
        </w:rPr>
        <w:t xml:space="preserve">kraj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  <w:t xml:space="preserve">datum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4"/>
        </w:rPr>
        <w:t xml:space="preserve">podpis kandidata/ke </w:t>
      </w:r>
    </w:p>
    <w:p w14:paraId="08022902" w14:textId="77777777" w:rsidR="00AC1D69" w:rsidRPr="007E2A8E" w:rsidRDefault="00AC1D69" w:rsidP="00AC1D69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55EBD8B0" w14:textId="77777777" w:rsidR="00AC1D69" w:rsidRDefault="00AC1D69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53E4C329" w14:textId="77777777" w:rsidR="007E2A8E" w:rsidRPr="007E2A8E" w:rsidRDefault="007E2A8E" w:rsidP="007E2A8E">
      <w:pPr>
        <w:pStyle w:val="Default"/>
        <w:spacing w:line="276" w:lineRule="auto"/>
        <w:jc w:val="both"/>
        <w:rPr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Sprejemam pooblastilo in dovoljujem Mestni občini Ljubljana obdelavo mojih osebnih podatkov za namen vodenja postopka dodelitve štipendije in izvajanja štipendijskega razmerja. </w:t>
      </w:r>
    </w:p>
    <w:p w14:paraId="0A1FD2F7" w14:textId="77777777" w:rsidR="007E2A8E" w:rsidRDefault="007E2A8E" w:rsidP="00AC1D69">
      <w:pPr>
        <w:pStyle w:val="Default"/>
        <w:rPr>
          <w:b/>
          <w:bCs/>
          <w:sz w:val="26"/>
          <w:szCs w:val="26"/>
        </w:rPr>
      </w:pPr>
    </w:p>
    <w:p w14:paraId="01ED03C2" w14:textId="77777777" w:rsidR="001E7A4D" w:rsidRPr="007E2A8E" w:rsidRDefault="001E7A4D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>_______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>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 xml:space="preserve">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14:paraId="7CB5DB86" w14:textId="77777777" w:rsidR="00A10416" w:rsidRPr="007E2A8E" w:rsidRDefault="001E7A4D" w:rsidP="007E2A8E">
      <w:pPr>
        <w:ind w:firstLine="993"/>
        <w:jc w:val="both"/>
        <w:rPr>
          <w:rFonts w:ascii="Calibri" w:hAnsi="Calibri" w:cs="Calibri"/>
          <w:b/>
        </w:rPr>
      </w:pPr>
      <w:r w:rsidRPr="007E2A8E">
        <w:rPr>
          <w:rFonts w:ascii="Calibri" w:hAnsi="Calibri" w:cs="Calibri"/>
          <w:sz w:val="12"/>
          <w:szCs w:val="12"/>
        </w:rPr>
        <w:t xml:space="preserve">kraj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  <w:t xml:space="preserve">datum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4"/>
        </w:rPr>
        <w:t>podpis pooblaščene osebe</w:t>
      </w:r>
    </w:p>
    <w:sectPr w:rsidR="00A10416" w:rsidRPr="007E2A8E" w:rsidSect="00714559">
      <w:headerReference w:type="default" r:id="rId11"/>
      <w:headerReference w:type="first" r:id="rId12"/>
      <w:footerReference w:type="first" r:id="rId13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9FB22" w14:textId="77777777" w:rsidR="00714559" w:rsidRDefault="00714559" w:rsidP="00AE28DE">
      <w:r>
        <w:separator/>
      </w:r>
    </w:p>
  </w:endnote>
  <w:endnote w:type="continuationSeparator" w:id="0">
    <w:p w14:paraId="0F6E96D0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ABFE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7FF16073" wp14:editId="6A0E2977">
          <wp:extent cx="885600" cy="504000"/>
          <wp:effectExtent l="0" t="0" r="3810" b="4445"/>
          <wp:docPr id="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3C59A6A7" wp14:editId="565B2823">
          <wp:extent cx="432000" cy="504000"/>
          <wp:effectExtent l="0" t="0" r="0" b="0"/>
          <wp:docPr id="80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021FADE5" wp14:editId="145EE23E">
          <wp:extent cx="1152000" cy="504000"/>
          <wp:effectExtent l="0" t="0" r="3810" b="4445"/>
          <wp:docPr id="8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4DE53" w14:textId="77777777" w:rsidR="00714559" w:rsidRDefault="00714559" w:rsidP="00AE28DE">
      <w:r>
        <w:separator/>
      </w:r>
    </w:p>
  </w:footnote>
  <w:footnote w:type="continuationSeparator" w:id="0">
    <w:p w14:paraId="2837DF6C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CEAB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D0F0B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148D4C97" wp14:editId="0BBFE94B">
          <wp:extent cx="3416300" cy="1574800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370113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5C659635" wp14:editId="40405B0A">
          <wp:extent cx="432000" cy="504000"/>
          <wp:effectExtent l="0" t="0" r="0" b="4445"/>
          <wp:docPr id="78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2359921">
    <w:abstractNumId w:val="0"/>
  </w:num>
  <w:num w:numId="2" w16cid:durableId="933170485">
    <w:abstractNumId w:val="1"/>
  </w:num>
  <w:num w:numId="3" w16cid:durableId="331832441">
    <w:abstractNumId w:val="2"/>
  </w:num>
  <w:num w:numId="4" w16cid:durableId="388892520">
    <w:abstractNumId w:val="3"/>
  </w:num>
  <w:num w:numId="5" w16cid:durableId="949239744">
    <w:abstractNumId w:val="8"/>
  </w:num>
  <w:num w:numId="6" w16cid:durableId="1650747340">
    <w:abstractNumId w:val="4"/>
  </w:num>
  <w:num w:numId="7" w16cid:durableId="795099206">
    <w:abstractNumId w:val="5"/>
  </w:num>
  <w:num w:numId="8" w16cid:durableId="181936351">
    <w:abstractNumId w:val="6"/>
  </w:num>
  <w:num w:numId="9" w16cid:durableId="766733897">
    <w:abstractNumId w:val="7"/>
  </w:num>
  <w:num w:numId="10" w16cid:durableId="8514562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75978"/>
    <w:rsid w:val="001A2AE3"/>
    <w:rsid w:val="001D5FF1"/>
    <w:rsid w:val="001E1D96"/>
    <w:rsid w:val="001E7A4D"/>
    <w:rsid w:val="0021055C"/>
    <w:rsid w:val="00285DED"/>
    <w:rsid w:val="002E00D7"/>
    <w:rsid w:val="002E214F"/>
    <w:rsid w:val="003053E5"/>
    <w:rsid w:val="0031006E"/>
    <w:rsid w:val="00314DA6"/>
    <w:rsid w:val="00323FCD"/>
    <w:rsid w:val="0032520F"/>
    <w:rsid w:val="003B08B3"/>
    <w:rsid w:val="003D0C1C"/>
    <w:rsid w:val="003E278F"/>
    <w:rsid w:val="003E509D"/>
    <w:rsid w:val="004061E0"/>
    <w:rsid w:val="0042651B"/>
    <w:rsid w:val="004703A1"/>
    <w:rsid w:val="0047762E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72E0E"/>
    <w:rsid w:val="0057687A"/>
    <w:rsid w:val="00587785"/>
    <w:rsid w:val="005A3769"/>
    <w:rsid w:val="005B2921"/>
    <w:rsid w:val="005C1E7A"/>
    <w:rsid w:val="00600B67"/>
    <w:rsid w:val="0062564D"/>
    <w:rsid w:val="00630F21"/>
    <w:rsid w:val="00640884"/>
    <w:rsid w:val="00643DBF"/>
    <w:rsid w:val="006524EF"/>
    <w:rsid w:val="0065630E"/>
    <w:rsid w:val="00660FC0"/>
    <w:rsid w:val="00665D25"/>
    <w:rsid w:val="0066693D"/>
    <w:rsid w:val="00671AA7"/>
    <w:rsid w:val="00672732"/>
    <w:rsid w:val="00692321"/>
    <w:rsid w:val="00696AF0"/>
    <w:rsid w:val="006A0550"/>
    <w:rsid w:val="006E686B"/>
    <w:rsid w:val="006F1D8C"/>
    <w:rsid w:val="006F69F5"/>
    <w:rsid w:val="006F6E19"/>
    <w:rsid w:val="006F706A"/>
    <w:rsid w:val="00700E4F"/>
    <w:rsid w:val="00714559"/>
    <w:rsid w:val="0072348C"/>
    <w:rsid w:val="00743B6B"/>
    <w:rsid w:val="0077079C"/>
    <w:rsid w:val="00777742"/>
    <w:rsid w:val="007B1D7A"/>
    <w:rsid w:val="007B528D"/>
    <w:rsid w:val="007B6578"/>
    <w:rsid w:val="007C5129"/>
    <w:rsid w:val="007E2A8E"/>
    <w:rsid w:val="007E7F19"/>
    <w:rsid w:val="007F15D8"/>
    <w:rsid w:val="007F4833"/>
    <w:rsid w:val="00807CDD"/>
    <w:rsid w:val="008538D6"/>
    <w:rsid w:val="00860068"/>
    <w:rsid w:val="00882D2F"/>
    <w:rsid w:val="008D288B"/>
    <w:rsid w:val="008E3A12"/>
    <w:rsid w:val="008F3155"/>
    <w:rsid w:val="0092712F"/>
    <w:rsid w:val="00953FCA"/>
    <w:rsid w:val="00973AEA"/>
    <w:rsid w:val="00983597"/>
    <w:rsid w:val="009A1141"/>
    <w:rsid w:val="009A7A91"/>
    <w:rsid w:val="009C29A1"/>
    <w:rsid w:val="009E3508"/>
    <w:rsid w:val="009F122B"/>
    <w:rsid w:val="009F4A1B"/>
    <w:rsid w:val="00A01CE2"/>
    <w:rsid w:val="00A10416"/>
    <w:rsid w:val="00A469F7"/>
    <w:rsid w:val="00AA05CD"/>
    <w:rsid w:val="00AC1D69"/>
    <w:rsid w:val="00AC4DB9"/>
    <w:rsid w:val="00AE17D0"/>
    <w:rsid w:val="00AE28DE"/>
    <w:rsid w:val="00AF3CEB"/>
    <w:rsid w:val="00AF6154"/>
    <w:rsid w:val="00AF7F5E"/>
    <w:rsid w:val="00B40A69"/>
    <w:rsid w:val="00B412D8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B0D2B"/>
    <w:rsid w:val="00CB76D1"/>
    <w:rsid w:val="00D045F5"/>
    <w:rsid w:val="00D74E16"/>
    <w:rsid w:val="00D97F3B"/>
    <w:rsid w:val="00DA6F49"/>
    <w:rsid w:val="00DB28C1"/>
    <w:rsid w:val="00DD2069"/>
    <w:rsid w:val="00E15AA4"/>
    <w:rsid w:val="00E540C5"/>
    <w:rsid w:val="00E95385"/>
    <w:rsid w:val="00EB3D77"/>
    <w:rsid w:val="00EC5607"/>
    <w:rsid w:val="00F07B08"/>
    <w:rsid w:val="00F16133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E542978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C6E92D-4DBE-423A-8818-DFBD2D5FA95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A41384-CB36-4F99-A6FA-B1BADEF4D6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Magdalena Škerl</cp:lastModifiedBy>
  <cp:revision>3</cp:revision>
  <cp:lastPrinted>2023-07-04T15:23:00Z</cp:lastPrinted>
  <dcterms:created xsi:type="dcterms:W3CDTF">2025-09-26T13:50:00Z</dcterms:created>
  <dcterms:modified xsi:type="dcterms:W3CDTF">2026-09-25T12:06:00Z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